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5387"/>
        <w:gridCol w:w="5101"/>
      </w:tblGrid>
      <w:tr w:rsidR="00AE340B" w14:paraId="1C0C0AC7" w14:textId="77777777" w:rsidTr="004D397D">
        <w:tc>
          <w:tcPr>
            <w:tcW w:w="10488" w:type="dxa"/>
            <w:gridSpan w:val="2"/>
            <w:tcBorders>
              <w:top w:val="nil"/>
              <w:bottom w:val="single" w:sz="6" w:space="0" w:color="7462E2"/>
            </w:tcBorders>
          </w:tcPr>
          <w:p w14:paraId="174DBB02" w14:textId="77777777" w:rsidR="00AE340B" w:rsidRPr="00AE340B" w:rsidRDefault="00AE340B" w:rsidP="00AE340B">
            <w:pPr>
              <w:pStyle w:val="Title"/>
            </w:pPr>
            <w:r w:rsidRPr="00AE340B">
              <w:t>How to use this incident response plan template</w:t>
            </w:r>
          </w:p>
        </w:tc>
      </w:tr>
      <w:tr w:rsidR="00AE340B" w14:paraId="2BD0F878" w14:textId="77777777" w:rsidTr="004D397D">
        <w:trPr>
          <w:trHeight w:val="2650"/>
        </w:trPr>
        <w:tc>
          <w:tcPr>
            <w:tcW w:w="10488" w:type="dxa"/>
            <w:gridSpan w:val="2"/>
            <w:tcBorders>
              <w:top w:val="single" w:sz="6" w:space="0" w:color="7462E2"/>
              <w:bottom w:val="single" w:sz="6" w:space="0" w:color="7462E2"/>
            </w:tcBorders>
          </w:tcPr>
          <w:p w14:paraId="15063FF9" w14:textId="77777777" w:rsidR="00AE340B" w:rsidRPr="0075126D" w:rsidRDefault="00AE340B" w:rsidP="0075126D">
            <w:pPr>
              <w:pStyle w:val="Subtitle"/>
            </w:pPr>
            <w:r w:rsidRPr="0075126D">
              <w:t xml:space="preserve">This incident response plan template </w:t>
            </w:r>
            <w:r w:rsidRPr="0075126D">
              <w:br/>
              <w:t>has been designed to help organisations prepare for any cyber incidents that may occur. Fill it out now and have it ready should an incident happen.</w:t>
            </w:r>
          </w:p>
        </w:tc>
      </w:tr>
      <w:tr w:rsidR="0075126D" w14:paraId="712A9549" w14:textId="77777777" w:rsidTr="004D397D">
        <w:trPr>
          <w:trHeight w:val="2147"/>
        </w:trPr>
        <w:tc>
          <w:tcPr>
            <w:tcW w:w="5387" w:type="dxa"/>
            <w:tcBorders>
              <w:top w:val="single" w:sz="6" w:space="0" w:color="7462E2"/>
              <w:bottom w:val="nil"/>
            </w:tcBorders>
          </w:tcPr>
          <w:p w14:paraId="0AD8D23D" w14:textId="77777777" w:rsidR="0075126D" w:rsidRPr="0075126D" w:rsidRDefault="0075126D" w:rsidP="00B45BCA">
            <w:pPr>
              <w:pStyle w:val="Heading1"/>
            </w:pPr>
            <w:r w:rsidRPr="0075126D">
              <w:t>About this template</w:t>
            </w:r>
          </w:p>
        </w:tc>
        <w:tc>
          <w:tcPr>
            <w:tcW w:w="5101" w:type="dxa"/>
            <w:vMerge w:val="restart"/>
            <w:tcBorders>
              <w:top w:val="single" w:sz="6" w:space="0" w:color="7462E2"/>
            </w:tcBorders>
          </w:tcPr>
          <w:p w14:paraId="3B061BF1" w14:textId="77777777" w:rsidR="0075126D" w:rsidRPr="00AE340B" w:rsidRDefault="0075126D" w:rsidP="00AE340B">
            <w:r w:rsidRPr="00AE340B">
              <w:t>It is most appropriate for small to medium businesses and similar organisations, including:</w:t>
            </w:r>
          </w:p>
          <w:p w14:paraId="746AC5B6" w14:textId="77777777" w:rsidR="0075126D" w:rsidRPr="0075126D" w:rsidRDefault="0075126D" w:rsidP="0075126D">
            <w:pPr>
              <w:pStyle w:val="ListBullet"/>
            </w:pPr>
            <w:r w:rsidRPr="0075126D">
              <w:t xml:space="preserve">sole traders,  </w:t>
            </w:r>
          </w:p>
          <w:p w14:paraId="3F2FDD2A" w14:textId="77777777" w:rsidR="0075126D" w:rsidRPr="0075126D" w:rsidRDefault="0075126D" w:rsidP="0075126D">
            <w:pPr>
              <w:pStyle w:val="ListBullet"/>
            </w:pPr>
            <w:r w:rsidRPr="0075126D">
              <w:t xml:space="preserve">small companies,  </w:t>
            </w:r>
          </w:p>
          <w:p w14:paraId="2A446C73" w14:textId="77777777" w:rsidR="0075126D" w:rsidRPr="0075126D" w:rsidRDefault="0075126D" w:rsidP="0075126D">
            <w:pPr>
              <w:pStyle w:val="ListBullet"/>
            </w:pPr>
            <w:r w:rsidRPr="0075126D">
              <w:t xml:space="preserve">charities,  </w:t>
            </w:r>
          </w:p>
          <w:p w14:paraId="1E01499A" w14:textId="77777777" w:rsidR="0075126D" w:rsidRPr="0075126D" w:rsidRDefault="0075126D" w:rsidP="0075126D">
            <w:pPr>
              <w:pStyle w:val="ListBullet"/>
            </w:pPr>
            <w:r w:rsidRPr="0075126D">
              <w:t xml:space="preserve">incorporated societies,  </w:t>
            </w:r>
          </w:p>
          <w:p w14:paraId="327159E9" w14:textId="77777777" w:rsidR="0075126D" w:rsidRPr="0075126D" w:rsidRDefault="0075126D" w:rsidP="0075126D">
            <w:pPr>
              <w:pStyle w:val="ListBullet"/>
            </w:pPr>
            <w:r w:rsidRPr="0075126D">
              <w:t xml:space="preserve">not-for-profit organisations, and  </w:t>
            </w:r>
          </w:p>
          <w:p w14:paraId="419305A1" w14:textId="77777777" w:rsidR="0075126D" w:rsidRPr="0075126D" w:rsidRDefault="0075126D" w:rsidP="0075126D">
            <w:pPr>
              <w:pStyle w:val="ListBullet"/>
            </w:pPr>
            <w:r w:rsidRPr="0075126D">
              <w:t>non-government organisations.</w:t>
            </w:r>
          </w:p>
          <w:p w14:paraId="404BBDFE" w14:textId="77777777" w:rsidR="0075126D" w:rsidRDefault="0075126D" w:rsidP="00AE340B">
            <w:r>
              <w:t>The template has been built with sections that can be deleted if not applicable to your business.</w:t>
            </w:r>
          </w:p>
          <w:p w14:paraId="34C47E35" w14:textId="77777777" w:rsidR="0075126D" w:rsidRPr="00AE340B" w:rsidRDefault="0075126D" w:rsidP="00AE340B">
            <w:r w:rsidRPr="0075126D">
              <w:rPr>
                <w:b/>
                <w:bCs/>
                <w:color w:val="7462E2"/>
              </w:rPr>
              <w:t>NOTE</w:t>
            </w:r>
            <w:r>
              <w:t>: This template should not be used as a substitute for professional cyber security advice.</w:t>
            </w:r>
          </w:p>
        </w:tc>
      </w:tr>
      <w:tr w:rsidR="0075126D" w14:paraId="779EEB21" w14:textId="77777777" w:rsidTr="004D397D">
        <w:trPr>
          <w:trHeight w:val="1770"/>
        </w:trPr>
        <w:tc>
          <w:tcPr>
            <w:tcW w:w="5387" w:type="dxa"/>
            <w:tcBorders>
              <w:top w:val="nil"/>
              <w:bottom w:val="single" w:sz="6" w:space="0" w:color="7462E2"/>
            </w:tcBorders>
          </w:tcPr>
          <w:p w14:paraId="09AE1027" w14:textId="77777777" w:rsidR="0075126D" w:rsidRPr="0075126D" w:rsidRDefault="00BD484F" w:rsidP="0075126D">
            <w:pPr>
              <w:pStyle w:val="Heading2"/>
            </w:pPr>
            <w:r w:rsidRPr="0075126D">
              <w:t>Helpful</w:t>
            </w:r>
            <w:r w:rsidR="0075126D" w:rsidRPr="0075126D">
              <w:t xml:space="preserve"> links to start with</w:t>
            </w:r>
          </w:p>
          <w:p w14:paraId="75AE5ABE" w14:textId="77777777" w:rsidR="0075126D" w:rsidRDefault="00494907" w:rsidP="0075126D">
            <w:pPr>
              <w:pStyle w:val="ListBullet"/>
            </w:pPr>
            <w:hyperlink r:id="rId11" w:history="1">
              <w:r w:rsidR="0075126D" w:rsidRPr="00075091">
                <w:rPr>
                  <w:rStyle w:val="Hyperlink"/>
                </w:rPr>
                <w:t xml:space="preserve">Create an incident response plan - </w:t>
              </w:r>
              <w:r w:rsidR="0075126D" w:rsidRPr="00075091">
                <w:rPr>
                  <w:rStyle w:val="Hyperlink"/>
                </w:rPr>
                <w:br/>
                <w:t>Own Your Online</w:t>
              </w:r>
            </w:hyperlink>
            <w:r w:rsidR="0075126D">
              <w:t xml:space="preserve"> </w:t>
            </w:r>
          </w:p>
          <w:p w14:paraId="3CDC1C2A" w14:textId="77777777" w:rsidR="0075126D" w:rsidRPr="00AE340B" w:rsidRDefault="00494907" w:rsidP="0075126D">
            <w:pPr>
              <w:pStyle w:val="ListBullet"/>
            </w:pPr>
            <w:hyperlink r:id="rId12" w:history="1">
              <w:r w:rsidR="0075126D" w:rsidRPr="0069513F">
                <w:rPr>
                  <w:rStyle w:val="Hyperlink"/>
                </w:rPr>
                <w:t xml:space="preserve">If you have had an online security </w:t>
              </w:r>
              <w:r w:rsidR="0075126D" w:rsidRPr="0069513F">
                <w:rPr>
                  <w:rStyle w:val="Hyperlink"/>
                </w:rPr>
                <w:br/>
                <w:t>incident - Own Your Online</w:t>
              </w:r>
            </w:hyperlink>
          </w:p>
        </w:tc>
        <w:tc>
          <w:tcPr>
            <w:tcW w:w="5101" w:type="dxa"/>
            <w:vMerge/>
            <w:tcBorders>
              <w:bottom w:val="single" w:sz="6" w:space="0" w:color="7462E2"/>
            </w:tcBorders>
          </w:tcPr>
          <w:p w14:paraId="63315BE2" w14:textId="77777777" w:rsidR="0075126D" w:rsidRPr="00AE340B" w:rsidRDefault="0075126D" w:rsidP="00AE340B"/>
        </w:tc>
      </w:tr>
      <w:tr w:rsidR="00AE340B" w14:paraId="39A21DE7" w14:textId="77777777" w:rsidTr="004D397D">
        <w:tc>
          <w:tcPr>
            <w:tcW w:w="5387" w:type="dxa"/>
            <w:tcBorders>
              <w:top w:val="single" w:sz="6" w:space="0" w:color="7462E2"/>
            </w:tcBorders>
          </w:tcPr>
          <w:p w14:paraId="26AF3EC3" w14:textId="77777777" w:rsidR="00AE340B" w:rsidRDefault="00AE340B" w:rsidP="00B45BCA">
            <w:pPr>
              <w:pStyle w:val="Heading1"/>
            </w:pPr>
            <w:r w:rsidRPr="00AE340B">
              <w:t>Sections in the template</w:t>
            </w:r>
          </w:p>
        </w:tc>
        <w:tc>
          <w:tcPr>
            <w:tcW w:w="5101" w:type="dxa"/>
            <w:tcBorders>
              <w:top w:val="single" w:sz="6" w:space="0" w:color="7462E2"/>
            </w:tcBorders>
          </w:tcPr>
          <w:p w14:paraId="2C07765D" w14:textId="77777777" w:rsidR="00AE340B" w:rsidRDefault="00AE340B" w:rsidP="0075126D">
            <w:pPr>
              <w:pStyle w:val="Heading2"/>
            </w:pPr>
            <w:r>
              <w:t xml:space="preserve">Document control and review: </w:t>
            </w:r>
          </w:p>
          <w:p w14:paraId="3554981D" w14:textId="77777777" w:rsidR="00AE340B" w:rsidRDefault="00AE340B" w:rsidP="00AE340B">
            <w:r>
              <w:t xml:space="preserve">This section is used only to keep track of any updates to the plan over time. </w:t>
            </w:r>
          </w:p>
          <w:p w14:paraId="095C7192" w14:textId="77777777" w:rsidR="00AE340B" w:rsidRDefault="00AE340B" w:rsidP="00AE340B">
            <w:r>
              <w:t xml:space="preserve">Version control can be deleted if you don’t need to keep track of draft versions. </w:t>
            </w:r>
          </w:p>
          <w:p w14:paraId="3A7DAA22" w14:textId="77777777" w:rsidR="00AE340B" w:rsidRDefault="00AE340B" w:rsidP="0075126D">
            <w:pPr>
              <w:pStyle w:val="Heading2"/>
            </w:pPr>
            <w:r>
              <w:t xml:space="preserve">Purpose </w:t>
            </w:r>
          </w:p>
          <w:p w14:paraId="01F4A7C2" w14:textId="77777777" w:rsidR="00AE340B" w:rsidRDefault="00AE340B" w:rsidP="00AE340B">
            <w:r>
              <w:t xml:space="preserve">What the plan is for. </w:t>
            </w:r>
          </w:p>
          <w:p w14:paraId="21D462F1" w14:textId="77777777" w:rsidR="00AE340B" w:rsidRDefault="00AE340B" w:rsidP="0075126D">
            <w:pPr>
              <w:pStyle w:val="Heading2"/>
            </w:pPr>
            <w:r>
              <w:t xml:space="preserve">Other information </w:t>
            </w:r>
          </w:p>
          <w:p w14:paraId="6BE48A7F" w14:textId="77777777" w:rsidR="00AE340B" w:rsidRDefault="00AE340B" w:rsidP="00AE340B">
            <w:r>
              <w:t>This is where you can link to other internal documents your organisation may have that are related. Can be deleted if not applicable.</w:t>
            </w:r>
          </w:p>
        </w:tc>
      </w:tr>
    </w:tbl>
    <w:p w14:paraId="1B61F2D3" w14:textId="77777777" w:rsidR="0093126B" w:rsidRDefault="0093126B" w:rsidP="00AE340B"/>
    <w:p w14:paraId="17AD3C35" w14:textId="77777777" w:rsidR="0093126B" w:rsidRDefault="0093126B">
      <w:pPr>
        <w:spacing w:after="160" w:line="278"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5387"/>
        <w:gridCol w:w="5101"/>
      </w:tblGrid>
      <w:tr w:rsidR="008C230C" w:rsidRPr="0075126D" w14:paraId="422289AD" w14:textId="77777777" w:rsidTr="004D397D">
        <w:trPr>
          <w:trHeight w:val="1096"/>
        </w:trPr>
        <w:tc>
          <w:tcPr>
            <w:tcW w:w="10488" w:type="dxa"/>
            <w:gridSpan w:val="2"/>
            <w:tcBorders>
              <w:top w:val="nil"/>
              <w:bottom w:val="single" w:sz="6" w:space="0" w:color="7462E2"/>
            </w:tcBorders>
          </w:tcPr>
          <w:p w14:paraId="6BEB6F87" w14:textId="77777777" w:rsidR="008C230C" w:rsidRPr="00893DA6" w:rsidRDefault="008C230C" w:rsidP="00893DA6">
            <w:pPr>
              <w:pStyle w:val="SectionHeading"/>
            </w:pPr>
            <w:r w:rsidRPr="00893DA6">
              <w:lastRenderedPageBreak/>
              <w:t>Identify assets and roles</w:t>
            </w:r>
          </w:p>
        </w:tc>
      </w:tr>
      <w:tr w:rsidR="008C230C" w:rsidRPr="00AE340B" w14:paraId="3F5173A9" w14:textId="77777777" w:rsidTr="004D397D">
        <w:trPr>
          <w:trHeight w:val="5850"/>
        </w:trPr>
        <w:tc>
          <w:tcPr>
            <w:tcW w:w="5387" w:type="dxa"/>
            <w:tcBorders>
              <w:top w:val="single" w:sz="6" w:space="0" w:color="7462E2"/>
              <w:bottom w:val="single" w:sz="6" w:space="0" w:color="7462E2"/>
            </w:tcBorders>
          </w:tcPr>
          <w:p w14:paraId="42088099" w14:textId="77777777" w:rsidR="008C230C" w:rsidRPr="008F0E4F" w:rsidRDefault="008303A9" w:rsidP="00B45BCA">
            <w:pPr>
              <w:pStyle w:val="Heading1"/>
            </w:pPr>
            <w:r w:rsidRPr="008F0E4F">
              <w:t>Identifying key assets</w:t>
            </w:r>
          </w:p>
          <w:p w14:paraId="5B3A43C0" w14:textId="77777777" w:rsidR="008303A9" w:rsidRDefault="008303A9" w:rsidP="008303A9">
            <w:r>
              <w:t xml:space="preserve">This table is for you to describe everything that </w:t>
            </w:r>
            <w:r>
              <w:br/>
              <w:t xml:space="preserve">is important to your organisation, that could be affected by cybercrime. Sometimes this is called </w:t>
            </w:r>
            <w:r>
              <w:br/>
              <w:t>“the Crown Jewels” because of their importance.</w:t>
            </w:r>
          </w:p>
          <w:p w14:paraId="6545F23E" w14:textId="77777777" w:rsidR="008303A9" w:rsidRDefault="008303A9" w:rsidP="008303A9">
            <w:r>
              <w:t xml:space="preserve">It could be as simple as a social media account or </w:t>
            </w:r>
            <w:r>
              <w:br/>
              <w:t xml:space="preserve">as complex as a sales registration system or just </w:t>
            </w:r>
            <w:r>
              <w:br/>
              <w:t xml:space="preserve">your own website. Remember even a database of customer information is a digital asset that could </w:t>
            </w:r>
            <w:r>
              <w:br/>
              <w:t>be targeted.</w:t>
            </w:r>
          </w:p>
          <w:p w14:paraId="476B1807" w14:textId="77777777" w:rsidR="008303A9" w:rsidRDefault="008303A9" w:rsidP="008303A9">
            <w:r>
              <w:t xml:space="preserve">Physical assets, such as computers and phones, </w:t>
            </w:r>
            <w:r>
              <w:br/>
              <w:t xml:space="preserve">should be added but other assets, such as </w:t>
            </w:r>
            <w:r>
              <w:br/>
              <w:t xml:space="preserve">machinery or vehicles, don’t need to be added </w:t>
            </w:r>
            <w:r>
              <w:br/>
              <w:t xml:space="preserve">unless they connect to the internet and could be targeted through an online attack. </w:t>
            </w:r>
          </w:p>
          <w:p w14:paraId="7285A6C5" w14:textId="77777777" w:rsidR="008303A9" w:rsidRPr="008303A9" w:rsidRDefault="008303A9" w:rsidP="008303A9">
            <w:r>
              <w:t xml:space="preserve">When an incident occurs, this table will allow you </w:t>
            </w:r>
            <w:r>
              <w:br/>
              <w:t xml:space="preserve">to quickly remind yourself what you need to do </w:t>
            </w:r>
            <w:r>
              <w:br/>
              <w:t>and what you need to check on.</w:t>
            </w:r>
          </w:p>
        </w:tc>
        <w:tc>
          <w:tcPr>
            <w:tcW w:w="5101" w:type="dxa"/>
            <w:tcBorders>
              <w:top w:val="single" w:sz="6" w:space="0" w:color="7462E2"/>
              <w:bottom w:val="single" w:sz="6" w:space="0" w:color="7462E2"/>
            </w:tcBorders>
          </w:tcPr>
          <w:p w14:paraId="0C5BD8CB" w14:textId="77777777" w:rsidR="008C230C" w:rsidRDefault="00637E4C" w:rsidP="00B45BCA">
            <w:pPr>
              <w:pStyle w:val="Heading1"/>
            </w:pPr>
            <w:r>
              <w:t>Key roles</w:t>
            </w:r>
          </w:p>
          <w:p w14:paraId="3A9895B9" w14:textId="77777777" w:rsidR="00637E4C" w:rsidRDefault="00637E4C" w:rsidP="00637E4C">
            <w:r>
              <w:t xml:space="preserve">These are the people in your organisation </w:t>
            </w:r>
            <w:r w:rsidR="000A67E7">
              <w:br/>
            </w:r>
            <w:r>
              <w:t xml:space="preserve">who will be called into action when a cyber </w:t>
            </w:r>
            <w:r w:rsidR="000A67E7">
              <w:br/>
            </w:r>
            <w:r>
              <w:t>incident happens.</w:t>
            </w:r>
          </w:p>
          <w:p w14:paraId="0AB4B9F8" w14:textId="77777777" w:rsidR="00637E4C" w:rsidRDefault="000A67E7" w:rsidP="00B45BCA">
            <w:pPr>
              <w:pStyle w:val="Heading1"/>
            </w:pPr>
            <w:r w:rsidRPr="000A67E7">
              <w:t>Identifying cyber incidents</w:t>
            </w:r>
          </w:p>
          <w:p w14:paraId="524F17D0" w14:textId="77777777" w:rsidR="000A67E7" w:rsidRPr="00AE340B" w:rsidRDefault="000A67E7" w:rsidP="00637E4C">
            <w:r w:rsidRPr="000A67E7">
              <w:t xml:space="preserve">Use this table to determine the type of </w:t>
            </w:r>
            <w:r w:rsidR="008F0E4F">
              <w:br/>
            </w:r>
            <w:r w:rsidRPr="000A67E7">
              <w:t>incident and the risk level.</w:t>
            </w:r>
          </w:p>
        </w:tc>
      </w:tr>
    </w:tbl>
    <w:p w14:paraId="32CEDFDB" w14:textId="77777777" w:rsidR="00C254C6" w:rsidRPr="0047165A" w:rsidRDefault="00C254C6" w:rsidP="0098568E">
      <w:pPr>
        <w:pStyle w:val="NoSpacing"/>
        <w:rPr>
          <w:sz w:val="24"/>
          <w:szCs w:val="24"/>
        </w:rPr>
      </w:pPr>
    </w:p>
    <w:tbl>
      <w:tblPr>
        <w:tblStyle w:val="TableGridLight"/>
        <w:tblW w:w="0" w:type="auto"/>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1696"/>
        <w:gridCol w:w="4486"/>
        <w:gridCol w:w="2602"/>
        <w:gridCol w:w="1694"/>
      </w:tblGrid>
      <w:tr w:rsidR="00637694" w14:paraId="32710A00" w14:textId="77777777" w:rsidTr="00C955ED">
        <w:trPr>
          <w:cnfStyle w:val="100000000000" w:firstRow="1" w:lastRow="0" w:firstColumn="0" w:lastColumn="0" w:oddVBand="0" w:evenVBand="0" w:oddHBand="0" w:evenHBand="0" w:firstRowFirstColumn="0" w:firstRowLastColumn="0" w:lastRowFirstColumn="0" w:lastRowLastColumn="0"/>
          <w:trHeight w:val="651"/>
        </w:trPr>
        <w:tc>
          <w:tcPr>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6E96A5" w14:textId="77777777" w:rsidR="00637694" w:rsidRDefault="00637694" w:rsidP="00DD0696">
            <w:pPr>
              <w:pStyle w:val="TableHeading"/>
            </w:pPr>
            <w:r w:rsidRPr="00B60DD7">
              <w:t>Type</w:t>
            </w:r>
          </w:p>
        </w:tc>
        <w:tc>
          <w:tcPr>
            <w:tcW w:w="44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9619B9" w14:textId="77777777" w:rsidR="00637694" w:rsidRDefault="00637694" w:rsidP="00DD0696">
            <w:pPr>
              <w:pStyle w:val="TableHeading"/>
            </w:pPr>
            <w:r w:rsidRPr="00B60DD7">
              <w:t>Explanation</w:t>
            </w:r>
          </w:p>
        </w:tc>
        <w:tc>
          <w:tcPr>
            <w:tcW w:w="26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65A99F" w14:textId="77777777" w:rsidR="00637694" w:rsidRDefault="00637694" w:rsidP="00DD0696">
            <w:pPr>
              <w:pStyle w:val="TableHeading"/>
            </w:pPr>
            <w:r w:rsidRPr="00B60DD7">
              <w:t>Impact</w:t>
            </w:r>
          </w:p>
        </w:tc>
        <w:tc>
          <w:tcPr>
            <w:tcW w:w="1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290351" w14:textId="77777777" w:rsidR="00637694" w:rsidRDefault="00637694" w:rsidP="00DD0696">
            <w:pPr>
              <w:pStyle w:val="TableHeading"/>
            </w:pPr>
            <w:r w:rsidRPr="00B60DD7">
              <w:t>Risk level</w:t>
            </w:r>
          </w:p>
        </w:tc>
      </w:tr>
      <w:tr w:rsidR="0055417D" w14:paraId="666BD9C6" w14:textId="77777777" w:rsidTr="00C955ED">
        <w:trPr>
          <w:cnfStyle w:val="000000100000" w:firstRow="0" w:lastRow="0" w:firstColumn="0" w:lastColumn="0" w:oddVBand="0" w:evenVBand="0" w:oddHBand="1" w:evenHBand="0" w:firstRowFirstColumn="0" w:firstRowLastColumn="0" w:lastRowFirstColumn="0" w:lastRowLastColumn="0"/>
          <w:trHeight w:val="655"/>
        </w:trPr>
        <w:tc>
          <w:tcPr>
            <w:tcW w:w="1696" w:type="dxa"/>
          </w:tcPr>
          <w:p w14:paraId="35997818" w14:textId="77777777" w:rsidR="00637694" w:rsidRPr="0047165A" w:rsidRDefault="00637694" w:rsidP="00B56B0F">
            <w:pPr>
              <w:pStyle w:val="TableBody"/>
            </w:pPr>
            <w:r w:rsidRPr="0047165A">
              <w:t>Phishing scam (internal)</w:t>
            </w:r>
          </w:p>
        </w:tc>
        <w:tc>
          <w:tcPr>
            <w:tcW w:w="4486" w:type="dxa"/>
          </w:tcPr>
          <w:p w14:paraId="5BA0FF3E" w14:textId="77777777" w:rsidR="00637694" w:rsidRPr="0047165A" w:rsidRDefault="00637694" w:rsidP="00B56B0F">
            <w:pPr>
              <w:pStyle w:val="TableBody"/>
            </w:pPr>
            <w:r w:rsidRPr="0047165A">
              <w:t xml:space="preserve">Email or text message directing you to click a link </w:t>
            </w:r>
            <w:r w:rsidR="00B56B0F">
              <w:br/>
            </w:r>
            <w:r w:rsidRPr="0047165A">
              <w:t>or open an attachment with the goal of harvesting personal or financial information.</w:t>
            </w:r>
          </w:p>
        </w:tc>
        <w:tc>
          <w:tcPr>
            <w:tcW w:w="2602" w:type="dxa"/>
          </w:tcPr>
          <w:p w14:paraId="4A6CD526" w14:textId="77777777" w:rsidR="00637694" w:rsidRPr="0047165A" w:rsidRDefault="00637694" w:rsidP="00B56B0F">
            <w:pPr>
              <w:pStyle w:val="TableBody"/>
            </w:pPr>
            <w:r w:rsidRPr="0047165A">
              <w:t>Financial loss, credentials given over.</w:t>
            </w:r>
          </w:p>
        </w:tc>
        <w:tc>
          <w:tcPr>
            <w:tcW w:w="1694" w:type="dxa"/>
          </w:tcPr>
          <w:p w14:paraId="4C39F4A9" w14:textId="77777777" w:rsidR="00637694" w:rsidRPr="0047165A" w:rsidRDefault="00637694" w:rsidP="00B56B0F">
            <w:pPr>
              <w:pStyle w:val="TableBody"/>
            </w:pPr>
            <w:r w:rsidRPr="0047165A">
              <w:t>Low</w:t>
            </w:r>
          </w:p>
        </w:tc>
      </w:tr>
      <w:tr w:rsidR="0055417D" w14:paraId="0D2684E4" w14:textId="77777777" w:rsidTr="00C955ED">
        <w:trPr>
          <w:cnfStyle w:val="000000010000" w:firstRow="0" w:lastRow="0" w:firstColumn="0" w:lastColumn="0" w:oddVBand="0" w:evenVBand="0" w:oddHBand="0" w:evenHBand="1" w:firstRowFirstColumn="0" w:firstRowLastColumn="0" w:lastRowFirstColumn="0" w:lastRowLastColumn="0"/>
          <w:trHeight w:val="529"/>
        </w:trPr>
        <w:tc>
          <w:tcPr>
            <w:tcW w:w="1696" w:type="dxa"/>
          </w:tcPr>
          <w:p w14:paraId="528E6DBA" w14:textId="77777777" w:rsidR="00637694" w:rsidRPr="0047165A" w:rsidRDefault="00637694" w:rsidP="00B56B0F">
            <w:pPr>
              <w:pStyle w:val="TableBody"/>
            </w:pPr>
            <w:r w:rsidRPr="0047165A">
              <w:t>Phishing scam (external)</w:t>
            </w:r>
          </w:p>
        </w:tc>
        <w:tc>
          <w:tcPr>
            <w:tcW w:w="4486" w:type="dxa"/>
          </w:tcPr>
          <w:p w14:paraId="3D144885" w14:textId="77777777" w:rsidR="00637694" w:rsidRPr="0047165A" w:rsidRDefault="00637694" w:rsidP="00B56B0F">
            <w:pPr>
              <w:pStyle w:val="TableBody"/>
            </w:pPr>
            <w:r w:rsidRPr="0047165A">
              <w:t>Your organisation is impersonated online in an attempt to gain information from your customers, members or other stakeholders.</w:t>
            </w:r>
          </w:p>
        </w:tc>
        <w:tc>
          <w:tcPr>
            <w:tcW w:w="2602" w:type="dxa"/>
          </w:tcPr>
          <w:p w14:paraId="4E2EE8E3" w14:textId="77777777" w:rsidR="00637694" w:rsidRPr="0047165A" w:rsidRDefault="00637694" w:rsidP="00B56B0F">
            <w:pPr>
              <w:pStyle w:val="TableBody"/>
            </w:pPr>
            <w:r w:rsidRPr="0047165A">
              <w:t>Financial loss, breach of privacy, brand damage.</w:t>
            </w:r>
          </w:p>
        </w:tc>
        <w:tc>
          <w:tcPr>
            <w:tcW w:w="1694" w:type="dxa"/>
          </w:tcPr>
          <w:p w14:paraId="78A92CBF" w14:textId="77777777" w:rsidR="00637694" w:rsidRPr="0047165A" w:rsidRDefault="00637694" w:rsidP="00B56B0F">
            <w:pPr>
              <w:pStyle w:val="TableBody"/>
            </w:pPr>
            <w:r w:rsidRPr="0047165A">
              <w:t>Low</w:t>
            </w:r>
          </w:p>
        </w:tc>
      </w:tr>
      <w:tr w:rsidR="0055417D" w14:paraId="4AF5B325" w14:textId="77777777" w:rsidTr="00C955ED">
        <w:trPr>
          <w:cnfStyle w:val="000000100000" w:firstRow="0" w:lastRow="0" w:firstColumn="0" w:lastColumn="0" w:oddVBand="0" w:evenVBand="0" w:oddHBand="1" w:evenHBand="0" w:firstRowFirstColumn="0" w:firstRowLastColumn="0" w:lastRowFirstColumn="0" w:lastRowLastColumn="0"/>
          <w:trHeight w:val="696"/>
        </w:trPr>
        <w:tc>
          <w:tcPr>
            <w:tcW w:w="1696" w:type="dxa"/>
          </w:tcPr>
          <w:p w14:paraId="19C4C8B7" w14:textId="77777777" w:rsidR="00637694" w:rsidRPr="0047165A" w:rsidRDefault="00637694" w:rsidP="00B56B0F">
            <w:pPr>
              <w:pStyle w:val="TableBody"/>
            </w:pPr>
            <w:r w:rsidRPr="0047165A">
              <w:t>Insider threat</w:t>
            </w:r>
          </w:p>
        </w:tc>
        <w:tc>
          <w:tcPr>
            <w:tcW w:w="4486" w:type="dxa"/>
          </w:tcPr>
          <w:p w14:paraId="2D54DC90" w14:textId="77777777" w:rsidR="00637694" w:rsidRPr="0047165A" w:rsidRDefault="00637694" w:rsidP="00B56B0F">
            <w:pPr>
              <w:pStyle w:val="TableBody"/>
            </w:pPr>
            <w:r w:rsidRPr="0047165A">
              <w:t>A current or former employee of your organisation causes disruption due to knowledge or access.</w:t>
            </w:r>
          </w:p>
        </w:tc>
        <w:tc>
          <w:tcPr>
            <w:tcW w:w="2602" w:type="dxa"/>
          </w:tcPr>
          <w:p w14:paraId="2B9E501D" w14:textId="77777777" w:rsidR="00637694" w:rsidRPr="0047165A" w:rsidRDefault="00637694" w:rsidP="00B56B0F">
            <w:pPr>
              <w:pStyle w:val="TableBody"/>
            </w:pPr>
            <w:r w:rsidRPr="0047165A">
              <w:t>Theft of trade secrets, release of private data, denied access to services, brand damage.</w:t>
            </w:r>
          </w:p>
        </w:tc>
        <w:tc>
          <w:tcPr>
            <w:tcW w:w="1694" w:type="dxa"/>
          </w:tcPr>
          <w:p w14:paraId="73742D2B" w14:textId="77777777" w:rsidR="00637694" w:rsidRPr="0047165A" w:rsidRDefault="00637694" w:rsidP="00B56B0F">
            <w:pPr>
              <w:pStyle w:val="TableBody"/>
            </w:pPr>
            <w:r w:rsidRPr="0047165A">
              <w:t>Medium – High</w:t>
            </w:r>
          </w:p>
        </w:tc>
      </w:tr>
      <w:tr w:rsidR="0055417D" w14:paraId="5AAECF26" w14:textId="77777777" w:rsidTr="00C955ED">
        <w:trPr>
          <w:cnfStyle w:val="000000010000" w:firstRow="0" w:lastRow="0" w:firstColumn="0" w:lastColumn="0" w:oddVBand="0" w:evenVBand="0" w:oddHBand="0" w:evenHBand="1" w:firstRowFirstColumn="0" w:firstRowLastColumn="0" w:lastRowFirstColumn="0" w:lastRowLastColumn="0"/>
          <w:trHeight w:val="696"/>
        </w:trPr>
        <w:tc>
          <w:tcPr>
            <w:tcW w:w="1696" w:type="dxa"/>
          </w:tcPr>
          <w:p w14:paraId="4EE67B44" w14:textId="77777777" w:rsidR="00637694" w:rsidRPr="0047165A" w:rsidRDefault="00637694" w:rsidP="00B56B0F">
            <w:pPr>
              <w:pStyle w:val="TableBody"/>
            </w:pPr>
            <w:r w:rsidRPr="0047165A">
              <w:t>Business email compromise</w:t>
            </w:r>
          </w:p>
        </w:tc>
        <w:tc>
          <w:tcPr>
            <w:tcW w:w="4486" w:type="dxa"/>
          </w:tcPr>
          <w:p w14:paraId="7B13BDF6" w14:textId="77777777" w:rsidR="00637694" w:rsidRPr="0047165A" w:rsidRDefault="00637694" w:rsidP="00B56B0F">
            <w:pPr>
              <w:pStyle w:val="TableBody"/>
            </w:pPr>
            <w:r w:rsidRPr="0047165A">
              <w:t>When an attacker gets access to an employee’s email account without their permission, to carry out attacks or scams, such as invoice scams.</w:t>
            </w:r>
          </w:p>
        </w:tc>
        <w:tc>
          <w:tcPr>
            <w:tcW w:w="2602" w:type="dxa"/>
          </w:tcPr>
          <w:p w14:paraId="3F6B738A" w14:textId="77777777" w:rsidR="00637694" w:rsidRPr="0047165A" w:rsidRDefault="00637694" w:rsidP="00B56B0F">
            <w:pPr>
              <w:pStyle w:val="TableBody"/>
            </w:pPr>
            <w:r w:rsidRPr="0047165A">
              <w:t>Financial loss, breach of privacy, brand damage</w:t>
            </w:r>
          </w:p>
        </w:tc>
        <w:tc>
          <w:tcPr>
            <w:tcW w:w="1694" w:type="dxa"/>
          </w:tcPr>
          <w:p w14:paraId="183C41A3" w14:textId="77777777" w:rsidR="00637694" w:rsidRPr="0047165A" w:rsidRDefault="00637694" w:rsidP="00B56B0F">
            <w:pPr>
              <w:pStyle w:val="TableBody"/>
            </w:pPr>
            <w:r w:rsidRPr="0047165A">
              <w:t>Medium – High</w:t>
            </w:r>
          </w:p>
        </w:tc>
      </w:tr>
      <w:tr w:rsidR="0055417D" w14:paraId="455D46DA" w14:textId="77777777" w:rsidTr="00C955ED">
        <w:trPr>
          <w:cnfStyle w:val="000000100000" w:firstRow="0" w:lastRow="0" w:firstColumn="0" w:lastColumn="0" w:oddVBand="0" w:evenVBand="0" w:oddHBand="1" w:evenHBand="0" w:firstRowFirstColumn="0" w:firstRowLastColumn="0" w:lastRowFirstColumn="0" w:lastRowLastColumn="0"/>
          <w:trHeight w:val="696"/>
        </w:trPr>
        <w:tc>
          <w:tcPr>
            <w:tcW w:w="1696" w:type="dxa"/>
          </w:tcPr>
          <w:p w14:paraId="7F4DC2D6" w14:textId="77777777" w:rsidR="00637694" w:rsidRPr="0047165A" w:rsidRDefault="00637694" w:rsidP="00B56B0F">
            <w:pPr>
              <w:pStyle w:val="TableBody"/>
            </w:pPr>
            <w:r w:rsidRPr="0047165A">
              <w:t>Data breach</w:t>
            </w:r>
          </w:p>
        </w:tc>
        <w:tc>
          <w:tcPr>
            <w:tcW w:w="4486" w:type="dxa"/>
          </w:tcPr>
          <w:p w14:paraId="65388A5E" w14:textId="77777777" w:rsidR="00637694" w:rsidRPr="0047165A" w:rsidRDefault="00637694" w:rsidP="00B56B0F">
            <w:pPr>
              <w:pStyle w:val="TableBody"/>
            </w:pPr>
            <w:r w:rsidRPr="0047165A">
              <w:t>When private information held by an organisation is compromised, stolen, or accidentally released.</w:t>
            </w:r>
          </w:p>
        </w:tc>
        <w:tc>
          <w:tcPr>
            <w:tcW w:w="2602" w:type="dxa"/>
          </w:tcPr>
          <w:p w14:paraId="45213774" w14:textId="77777777" w:rsidR="00637694" w:rsidRPr="0047165A" w:rsidRDefault="00637694" w:rsidP="00B56B0F">
            <w:pPr>
              <w:pStyle w:val="TableBody"/>
            </w:pPr>
            <w:r w:rsidRPr="0047165A">
              <w:t>Breach of privacy, loss of intellectual property, brand damage.</w:t>
            </w:r>
          </w:p>
        </w:tc>
        <w:tc>
          <w:tcPr>
            <w:tcW w:w="1694" w:type="dxa"/>
          </w:tcPr>
          <w:p w14:paraId="265927EC" w14:textId="77777777" w:rsidR="00637694" w:rsidRPr="0047165A" w:rsidRDefault="00637694" w:rsidP="00B56B0F">
            <w:pPr>
              <w:pStyle w:val="TableBody"/>
            </w:pPr>
            <w:r w:rsidRPr="0047165A">
              <w:t>Medium – High</w:t>
            </w:r>
          </w:p>
        </w:tc>
      </w:tr>
      <w:tr w:rsidR="0055417D" w14:paraId="585177B6" w14:textId="77777777" w:rsidTr="00C955ED">
        <w:trPr>
          <w:cnfStyle w:val="000000010000" w:firstRow="0" w:lastRow="0" w:firstColumn="0" w:lastColumn="0" w:oddVBand="0" w:evenVBand="0" w:oddHBand="0" w:evenHBand="1" w:firstRowFirstColumn="0" w:firstRowLastColumn="0" w:lastRowFirstColumn="0" w:lastRowLastColumn="0"/>
          <w:trHeight w:val="696"/>
        </w:trPr>
        <w:tc>
          <w:tcPr>
            <w:tcW w:w="1696" w:type="dxa"/>
          </w:tcPr>
          <w:p w14:paraId="2673E2ED" w14:textId="77777777" w:rsidR="00637694" w:rsidRPr="0047165A" w:rsidRDefault="00637694" w:rsidP="00B56B0F">
            <w:pPr>
              <w:pStyle w:val="TableBody"/>
            </w:pPr>
            <w:r w:rsidRPr="0047165A">
              <w:t>DDoS attack</w:t>
            </w:r>
          </w:p>
        </w:tc>
        <w:tc>
          <w:tcPr>
            <w:tcW w:w="4486" w:type="dxa"/>
          </w:tcPr>
          <w:p w14:paraId="46D56DBF" w14:textId="77777777" w:rsidR="00637694" w:rsidRPr="0047165A" w:rsidRDefault="00637694" w:rsidP="00B56B0F">
            <w:pPr>
              <w:pStyle w:val="TableBody"/>
            </w:pPr>
            <w:r w:rsidRPr="0047165A">
              <w:t>Your online tools, including websites, are overloaded with requests from ‘bots’.</w:t>
            </w:r>
          </w:p>
        </w:tc>
        <w:tc>
          <w:tcPr>
            <w:tcW w:w="2602" w:type="dxa"/>
          </w:tcPr>
          <w:p w14:paraId="04E01574" w14:textId="77777777" w:rsidR="00637694" w:rsidRPr="0047165A" w:rsidRDefault="00637694" w:rsidP="00B56B0F">
            <w:pPr>
              <w:pStyle w:val="TableBody"/>
            </w:pPr>
            <w:r w:rsidRPr="0047165A">
              <w:t>Unable to load website or use internet.</w:t>
            </w:r>
          </w:p>
        </w:tc>
        <w:tc>
          <w:tcPr>
            <w:tcW w:w="1694" w:type="dxa"/>
          </w:tcPr>
          <w:p w14:paraId="23A3A72F" w14:textId="77777777" w:rsidR="00637694" w:rsidRPr="0047165A" w:rsidRDefault="00637694" w:rsidP="00B56B0F">
            <w:pPr>
              <w:pStyle w:val="TableBody"/>
            </w:pPr>
            <w:r w:rsidRPr="0047165A">
              <w:t>High</w:t>
            </w:r>
          </w:p>
        </w:tc>
      </w:tr>
      <w:tr w:rsidR="0047165A" w14:paraId="68939DDB" w14:textId="77777777" w:rsidTr="00C955ED">
        <w:trPr>
          <w:cnfStyle w:val="000000100000" w:firstRow="0" w:lastRow="0" w:firstColumn="0" w:lastColumn="0" w:oddVBand="0" w:evenVBand="0" w:oddHBand="1" w:evenHBand="0" w:firstRowFirstColumn="0" w:firstRowLastColumn="0" w:lastRowFirstColumn="0" w:lastRowLastColumn="0"/>
          <w:trHeight w:val="696"/>
        </w:trPr>
        <w:tc>
          <w:tcPr>
            <w:tcW w:w="1696" w:type="dxa"/>
          </w:tcPr>
          <w:p w14:paraId="486A5F74" w14:textId="77777777" w:rsidR="00637694" w:rsidRDefault="00637694" w:rsidP="00B56B0F">
            <w:pPr>
              <w:pStyle w:val="TableBody"/>
            </w:pPr>
            <w:r w:rsidRPr="00B60DD7">
              <w:t>Ransomware</w:t>
            </w:r>
          </w:p>
        </w:tc>
        <w:tc>
          <w:tcPr>
            <w:tcW w:w="4486" w:type="dxa"/>
          </w:tcPr>
          <w:p w14:paraId="33DCB2EB" w14:textId="77777777" w:rsidR="00637694" w:rsidRDefault="00637694" w:rsidP="00B56B0F">
            <w:pPr>
              <w:pStyle w:val="TableBody"/>
            </w:pPr>
            <w:r w:rsidRPr="00B60DD7">
              <w:t xml:space="preserve">Malware which locks and encrypts your systems, denying access unless a ransom is paid. Can be run </w:t>
            </w:r>
            <w:r w:rsidR="00B56B0F">
              <w:br/>
            </w:r>
            <w:r w:rsidR="00B56B0F" w:rsidRPr="00B56B0F">
              <w:t>in conjunction with data breach</w:t>
            </w:r>
          </w:p>
        </w:tc>
        <w:tc>
          <w:tcPr>
            <w:tcW w:w="2602" w:type="dxa"/>
          </w:tcPr>
          <w:p w14:paraId="34C8A9AE" w14:textId="77777777" w:rsidR="00637694" w:rsidRDefault="00B56B0F" w:rsidP="00B56B0F">
            <w:pPr>
              <w:pStyle w:val="TableBody"/>
            </w:pPr>
            <w:r w:rsidRPr="00B56B0F">
              <w:t>Business disruption, loss of income, breach of privacy.</w:t>
            </w:r>
          </w:p>
        </w:tc>
        <w:tc>
          <w:tcPr>
            <w:tcW w:w="1694" w:type="dxa"/>
          </w:tcPr>
          <w:p w14:paraId="1122368E" w14:textId="77777777" w:rsidR="00637694" w:rsidRDefault="00B56B0F" w:rsidP="00B56B0F">
            <w:pPr>
              <w:pStyle w:val="TableBody"/>
            </w:pPr>
            <w:r>
              <w:t>High</w:t>
            </w:r>
          </w:p>
        </w:tc>
      </w:tr>
    </w:tbl>
    <w:p w14:paraId="021BC436" w14:textId="77777777" w:rsidR="005260A5" w:rsidRDefault="005260A5" w:rsidP="00AE340B">
      <w: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5387"/>
        <w:gridCol w:w="5101"/>
      </w:tblGrid>
      <w:tr w:rsidR="005260A5" w:rsidRPr="0075126D" w14:paraId="6BE7C5E4" w14:textId="77777777" w:rsidTr="004D397D">
        <w:trPr>
          <w:trHeight w:val="1096"/>
        </w:trPr>
        <w:tc>
          <w:tcPr>
            <w:tcW w:w="10488" w:type="dxa"/>
            <w:gridSpan w:val="2"/>
            <w:tcBorders>
              <w:top w:val="nil"/>
              <w:bottom w:val="single" w:sz="6" w:space="0" w:color="7462E2"/>
            </w:tcBorders>
          </w:tcPr>
          <w:p w14:paraId="7E43036F" w14:textId="77777777" w:rsidR="005260A5" w:rsidRPr="00893DA6" w:rsidRDefault="002F3544" w:rsidP="00C308A0">
            <w:pPr>
              <w:pStyle w:val="SectionHeading"/>
            </w:pPr>
            <w:r w:rsidRPr="002F3544">
              <w:lastRenderedPageBreak/>
              <w:t>When an incident happens</w:t>
            </w:r>
          </w:p>
        </w:tc>
      </w:tr>
      <w:tr w:rsidR="005260A5" w:rsidRPr="00AE340B" w14:paraId="64D4A8B3" w14:textId="77777777" w:rsidTr="004D397D">
        <w:trPr>
          <w:trHeight w:val="5850"/>
        </w:trPr>
        <w:tc>
          <w:tcPr>
            <w:tcW w:w="5387" w:type="dxa"/>
            <w:tcBorders>
              <w:top w:val="single" w:sz="6" w:space="0" w:color="7462E2"/>
              <w:bottom w:val="nil"/>
            </w:tcBorders>
          </w:tcPr>
          <w:p w14:paraId="359FA374" w14:textId="77777777" w:rsidR="005260A5" w:rsidRPr="00B45BCA" w:rsidRDefault="002F3544" w:rsidP="00B45BCA">
            <w:pPr>
              <w:pStyle w:val="Heading1"/>
            </w:pPr>
            <w:r w:rsidRPr="00B45BCA">
              <w:t xml:space="preserve">Determining the scale and </w:t>
            </w:r>
            <w:r w:rsidR="00377308" w:rsidRPr="00B45BCA">
              <w:br/>
            </w:r>
            <w:r w:rsidRPr="00B45BCA">
              <w:t>response required</w:t>
            </w:r>
          </w:p>
          <w:p w14:paraId="484E7B12" w14:textId="77777777" w:rsidR="00052DC4" w:rsidRDefault="00052DC4" w:rsidP="00052DC4">
            <w:r>
              <w:t>Assess the likelihood and severity for each of the following possible outcomes.</w:t>
            </w:r>
          </w:p>
          <w:p w14:paraId="05D44AE4" w14:textId="77777777" w:rsidR="00052DC4" w:rsidRDefault="00052DC4" w:rsidP="00052DC4">
            <w:pPr>
              <w:pStyle w:val="ListBullet"/>
            </w:pPr>
            <w:r>
              <w:t xml:space="preserve">Impact on your ability to continue </w:t>
            </w:r>
          </w:p>
          <w:p w14:paraId="3C49CF24" w14:textId="77777777" w:rsidR="00052DC4" w:rsidRDefault="00052DC4" w:rsidP="00052DC4">
            <w:pPr>
              <w:pStyle w:val="ListBullet"/>
            </w:pPr>
            <w:r>
              <w:t>usual operations.</w:t>
            </w:r>
          </w:p>
          <w:p w14:paraId="769C6866" w14:textId="77777777" w:rsidR="00052DC4" w:rsidRDefault="00052DC4" w:rsidP="00052DC4">
            <w:pPr>
              <w:pStyle w:val="ListBullet"/>
            </w:pPr>
            <w:r>
              <w:t>Financial loss to our organisation or others.</w:t>
            </w:r>
          </w:p>
          <w:p w14:paraId="695E0677" w14:textId="77777777" w:rsidR="00052DC4" w:rsidRDefault="00052DC4" w:rsidP="00052DC4">
            <w:pPr>
              <w:pStyle w:val="ListBullet"/>
            </w:pPr>
            <w:r>
              <w:t xml:space="preserve">Reputational damage, such as reduction </w:t>
            </w:r>
            <w:r w:rsidR="0020252D">
              <w:br/>
            </w:r>
            <w:r>
              <w:t>in trust and confidence.</w:t>
            </w:r>
          </w:p>
          <w:p w14:paraId="572AF558" w14:textId="77777777" w:rsidR="00052DC4" w:rsidRDefault="00052DC4" w:rsidP="00052DC4">
            <w:pPr>
              <w:pStyle w:val="ListBullet"/>
            </w:pPr>
            <w:r>
              <w:t xml:space="preserve">Breach of a legal obligation (for example, </w:t>
            </w:r>
            <w:r w:rsidR="0020252D">
              <w:br/>
            </w:r>
            <w:r>
              <w:t>a privacy breach from leaked information).</w:t>
            </w:r>
          </w:p>
          <w:p w14:paraId="26132350" w14:textId="77777777" w:rsidR="005260A5" w:rsidRDefault="00052DC4" w:rsidP="00CA1715">
            <w:pPr>
              <w:spacing w:after="280"/>
            </w:pPr>
            <w:r>
              <w:t>The assessment is subjective based on how your business works and what has been targeted.</w:t>
            </w:r>
          </w:p>
          <w:p w14:paraId="473E6E95" w14:textId="77777777" w:rsidR="0020252D" w:rsidRDefault="0020252D" w:rsidP="00CA1715">
            <w:pPr>
              <w:pStyle w:val="Heading1"/>
            </w:pPr>
            <w:r w:rsidRPr="0020252D">
              <w:t xml:space="preserve">Identify and contact the </w:t>
            </w:r>
            <w:r w:rsidR="00CA1715">
              <w:br/>
            </w:r>
            <w:r w:rsidRPr="0020252D">
              <w:t>appropriate people</w:t>
            </w:r>
          </w:p>
          <w:p w14:paraId="41251EA6" w14:textId="77777777" w:rsidR="0020252D" w:rsidRDefault="0020252D" w:rsidP="0020252D">
            <w:r>
              <w:t xml:space="preserve">This table outlines who to contact based on what </w:t>
            </w:r>
            <w:r w:rsidR="00CA1715">
              <w:br/>
            </w:r>
            <w:r>
              <w:t xml:space="preserve">the incident is. The contact details will be in the </w:t>
            </w:r>
            <w:r w:rsidR="00CA1715">
              <w:br/>
            </w:r>
            <w:r>
              <w:t>‘Key roles’ section.</w:t>
            </w:r>
          </w:p>
          <w:p w14:paraId="48159BF3" w14:textId="77777777" w:rsidR="0020252D" w:rsidRDefault="0020252D" w:rsidP="00CA1715">
            <w:pPr>
              <w:spacing w:after="280"/>
            </w:pPr>
            <w:r>
              <w:t xml:space="preserve">You can use your answers to the ‘Key asset’ table </w:t>
            </w:r>
            <w:r w:rsidR="00CA1715">
              <w:br/>
            </w:r>
            <w:r>
              <w:t>to fill out the “Risk to asset” column.</w:t>
            </w:r>
          </w:p>
          <w:p w14:paraId="000C845C" w14:textId="77777777" w:rsidR="00CA1715" w:rsidRDefault="00CA1715" w:rsidP="00CA1715">
            <w:pPr>
              <w:pStyle w:val="Heading1"/>
            </w:pPr>
            <w:r w:rsidRPr="00CA1715">
              <w:t>Review post-incident</w:t>
            </w:r>
          </w:p>
          <w:p w14:paraId="7B3E710B" w14:textId="77777777" w:rsidR="00CA1715" w:rsidRDefault="00CA1715" w:rsidP="00CA1715">
            <w:r>
              <w:t xml:space="preserve">This is an extra step that you only need after </w:t>
            </w:r>
            <w:r>
              <w:br/>
              <w:t xml:space="preserve">an incident has occurred. </w:t>
            </w:r>
          </w:p>
          <w:p w14:paraId="2583B8F9" w14:textId="77777777" w:rsidR="00CA1715" w:rsidRPr="008303A9" w:rsidRDefault="00CA1715" w:rsidP="00CA1715">
            <w:r>
              <w:t xml:space="preserve">It’s a good way to see if the plan worked and if </w:t>
            </w:r>
            <w:r>
              <w:br/>
              <w:t>any changes are needed.</w:t>
            </w:r>
          </w:p>
        </w:tc>
        <w:tc>
          <w:tcPr>
            <w:tcW w:w="5101" w:type="dxa"/>
            <w:tcBorders>
              <w:top w:val="single" w:sz="6" w:space="0" w:color="7462E2"/>
              <w:bottom w:val="nil"/>
            </w:tcBorders>
          </w:tcPr>
          <w:p w14:paraId="495BE107" w14:textId="77777777" w:rsidR="005260A5" w:rsidRPr="00AE340B" w:rsidRDefault="005260A5" w:rsidP="00C308A0"/>
        </w:tc>
      </w:tr>
    </w:tbl>
    <w:p w14:paraId="4D58CF17" w14:textId="77777777" w:rsidR="00AE7735" w:rsidRDefault="00AE7735" w:rsidP="00AE340B"/>
    <w:p w14:paraId="630D8D0E" w14:textId="77777777" w:rsidR="00AE7735" w:rsidRDefault="00AE7735">
      <w:pPr>
        <w:spacing w:after="160" w:line="278"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10488"/>
      </w:tblGrid>
      <w:tr w:rsidR="00AE7735" w:rsidRPr="0075126D" w14:paraId="2385DAE8" w14:textId="77777777" w:rsidTr="004D397D">
        <w:trPr>
          <w:trHeight w:val="846"/>
        </w:trPr>
        <w:tc>
          <w:tcPr>
            <w:tcW w:w="10488" w:type="dxa"/>
            <w:tcBorders>
              <w:top w:val="nil"/>
              <w:bottom w:val="single" w:sz="6" w:space="0" w:color="7462E2"/>
            </w:tcBorders>
          </w:tcPr>
          <w:p w14:paraId="19E93AEA" w14:textId="77777777" w:rsidR="00AE7735" w:rsidRPr="00893DA6" w:rsidRDefault="00AE7735" w:rsidP="00184977">
            <w:pPr>
              <w:pStyle w:val="SectionHeading"/>
              <w:spacing w:before="0" w:after="120"/>
            </w:pPr>
            <w:r>
              <w:lastRenderedPageBreak/>
              <w:t>Incident response plan for</w:t>
            </w:r>
            <w:r>
              <w:br/>
            </w:r>
            <w:permStart w:id="769542706" w:edGrp="everyone"/>
            <w:sdt>
              <w:sdtPr>
                <w:rPr>
                  <w:color w:val="7462E2"/>
                </w:rPr>
                <w:id w:val="1949580320"/>
                <w:placeholder>
                  <w:docPart w:val="4763D5C778CE42DB94680D30CFBC9F80"/>
                </w:placeholder>
                <w:showingPlcHdr/>
                <w:text/>
              </w:sdtPr>
              <w:sdtEndPr/>
              <w:sdtContent>
                <w:r w:rsidR="00184977" w:rsidRPr="005547A3">
                  <w:rPr>
                    <w:rStyle w:val="PlaceholderText"/>
                    <w:color w:val="7462E2"/>
                  </w:rPr>
                  <w:t>[organisation name]</w:t>
                </w:r>
              </w:sdtContent>
            </w:sdt>
            <w:permEnd w:id="769542706"/>
          </w:p>
        </w:tc>
      </w:tr>
    </w:tbl>
    <w:p w14:paraId="612BBD16" w14:textId="77777777" w:rsidR="00C84D93" w:rsidRDefault="00C84D93" w:rsidP="008633CA">
      <w:pPr>
        <w:pStyle w:val="NoSpacing"/>
        <w:spacing w:after="320"/>
      </w:pPr>
    </w:p>
    <w:tbl>
      <w:tblPr>
        <w:tblStyle w:val="TableGridLight"/>
        <w:tblW w:w="0" w:type="auto"/>
        <w:tblLook w:val="04A0" w:firstRow="1" w:lastRow="0" w:firstColumn="1" w:lastColumn="0" w:noHBand="0" w:noVBand="1"/>
      </w:tblPr>
      <w:tblGrid>
        <w:gridCol w:w="2408"/>
        <w:gridCol w:w="2702"/>
        <w:gridCol w:w="2673"/>
        <w:gridCol w:w="2695"/>
      </w:tblGrid>
      <w:tr w:rsidR="000C7D2A" w14:paraId="7DA0016E" w14:textId="77777777" w:rsidTr="00C955ED">
        <w:trPr>
          <w:cnfStyle w:val="100000000000" w:firstRow="1" w:lastRow="0" w:firstColumn="0" w:lastColumn="0" w:oddVBand="0" w:evenVBand="0" w:oddHBand="0" w:evenHBand="0" w:firstRowFirstColumn="0" w:firstRowLastColumn="0" w:lastRowFirstColumn="0" w:lastRowLastColumn="0"/>
        </w:trPr>
        <w:tc>
          <w:tcPr>
            <w:tcW w:w="5110" w:type="dxa"/>
            <w:gridSpan w:val="2"/>
            <w:tcBorders>
              <w:bottom w:val="single" w:sz="6" w:space="0" w:color="ADADAD" w:themeColor="background2" w:themeShade="BF"/>
              <w:right w:val="single" w:sz="6" w:space="0" w:color="ADADAD" w:themeColor="background2" w:themeShade="BF"/>
            </w:tcBorders>
          </w:tcPr>
          <w:p w14:paraId="6601E7C8" w14:textId="77777777" w:rsidR="000C7D2A" w:rsidRDefault="000C7D2A" w:rsidP="008633CA">
            <w:pPr>
              <w:pStyle w:val="TableHeading"/>
              <w:spacing w:after="200"/>
            </w:pPr>
            <w:r>
              <w:t>Author</w:t>
            </w:r>
          </w:p>
        </w:tc>
        <w:tc>
          <w:tcPr>
            <w:tcW w:w="2673" w:type="dxa"/>
            <w:tcBorders>
              <w:left w:val="single" w:sz="6" w:space="0" w:color="ADADAD" w:themeColor="background2" w:themeShade="BF"/>
              <w:bottom w:val="single" w:sz="6" w:space="0" w:color="ADADAD" w:themeColor="background2" w:themeShade="BF"/>
              <w:right w:val="single" w:sz="6" w:space="0" w:color="ADADAD" w:themeColor="background2" w:themeShade="BF"/>
            </w:tcBorders>
          </w:tcPr>
          <w:p w14:paraId="7225C7FC" w14:textId="77777777" w:rsidR="000C7D2A" w:rsidRDefault="000C7D2A" w:rsidP="008633CA">
            <w:pPr>
              <w:pStyle w:val="TableHeading"/>
              <w:spacing w:after="200"/>
            </w:pPr>
            <w:r>
              <w:t>Owner</w:t>
            </w:r>
          </w:p>
        </w:tc>
        <w:tc>
          <w:tcPr>
            <w:tcW w:w="2695" w:type="dxa"/>
            <w:tcBorders>
              <w:left w:val="single" w:sz="6" w:space="0" w:color="ADADAD" w:themeColor="background2" w:themeShade="BF"/>
              <w:bottom w:val="single" w:sz="6" w:space="0" w:color="ADADAD" w:themeColor="background2" w:themeShade="BF"/>
            </w:tcBorders>
          </w:tcPr>
          <w:p w14:paraId="2E75F0B4" w14:textId="77777777" w:rsidR="000C7D2A" w:rsidRDefault="000C7D2A" w:rsidP="008633CA">
            <w:pPr>
              <w:pStyle w:val="TableHeading"/>
              <w:spacing w:after="200"/>
            </w:pPr>
            <w:r>
              <w:t>Date created</w:t>
            </w:r>
          </w:p>
        </w:tc>
      </w:tr>
      <w:tr w:rsidR="006221FE" w14:paraId="5B9F31A9" w14:textId="77777777" w:rsidTr="00C955ED">
        <w:trPr>
          <w:cnfStyle w:val="000000100000" w:firstRow="0" w:lastRow="0" w:firstColumn="0" w:lastColumn="0" w:oddVBand="0" w:evenVBand="0" w:oddHBand="1" w:evenHBand="0" w:firstRowFirstColumn="0" w:firstRowLastColumn="0" w:lastRowFirstColumn="0" w:lastRowLastColumn="0"/>
        </w:trPr>
        <w:permStart w:id="22694796" w:edGrp="everyone" w:displacedByCustomXml="next"/>
        <w:sdt>
          <w:sdtPr>
            <w:id w:val="-159856570"/>
            <w:placeholder>
              <w:docPart w:val="B78961B9109C42F3BEF50CC3271A37EC"/>
            </w:placeholder>
            <w:showingPlcHdr/>
            <w:text/>
          </w:sdtPr>
          <w:sdtEndPr/>
          <w:sdtContent>
            <w:tc>
              <w:tcPr>
                <w:tcW w:w="5110" w:type="dxa"/>
                <w:gridSpan w:val="2"/>
                <w:tcBorders>
                  <w:top w:val="single" w:sz="6" w:space="0" w:color="ADADAD" w:themeColor="background2" w:themeShade="BF"/>
                  <w:bottom w:val="single" w:sz="6" w:space="0" w:color="ADADAD" w:themeColor="background2" w:themeShade="BF"/>
                  <w:right w:val="single" w:sz="6" w:space="0" w:color="ADADAD" w:themeColor="background2" w:themeShade="BF"/>
                </w:tcBorders>
              </w:tcPr>
              <w:p w14:paraId="7E63C335" w14:textId="77777777" w:rsidR="006221FE" w:rsidRPr="007F564C" w:rsidRDefault="006221FE" w:rsidP="007F564C">
                <w:pPr>
                  <w:pStyle w:val="Formtext"/>
                </w:pPr>
                <w:r>
                  <w:rPr>
                    <w:rStyle w:val="PlaceholderText"/>
                  </w:rPr>
                  <w:t>name</w:t>
                </w:r>
              </w:p>
            </w:tc>
          </w:sdtContent>
        </w:sdt>
        <w:permEnd w:id="22694796" w:displacedByCustomXml="prev"/>
        <w:permStart w:id="524385248" w:edGrp="everyone" w:displacedByCustomXml="next"/>
        <w:sdt>
          <w:sdtPr>
            <w:id w:val="801662777"/>
            <w:placeholder>
              <w:docPart w:val="3E5DC12D9A9945B6A0A22FE228B43F50"/>
            </w:placeholder>
            <w:showingPlcHdr/>
            <w:text/>
          </w:sdtPr>
          <w:sdtEndPr/>
          <w:sdtContent>
            <w:tc>
              <w:tcPr>
                <w:tcW w:w="2673" w:type="dxa"/>
                <w:tcBorders>
                  <w:top w:val="single" w:sz="6" w:space="0" w:color="ADADAD" w:themeColor="background2" w:themeShade="BF"/>
                  <w:left w:val="single" w:sz="6" w:space="0" w:color="ADADAD" w:themeColor="background2" w:themeShade="BF"/>
                  <w:bottom w:val="single" w:sz="6" w:space="0" w:color="ADADAD" w:themeColor="background2" w:themeShade="BF"/>
                  <w:right w:val="single" w:sz="6" w:space="0" w:color="ADADAD" w:themeColor="background2" w:themeShade="BF"/>
                </w:tcBorders>
              </w:tcPr>
              <w:p w14:paraId="5444B7F9" w14:textId="77777777" w:rsidR="006221FE" w:rsidRPr="007F564C" w:rsidRDefault="006221FE" w:rsidP="007F564C">
                <w:pPr>
                  <w:pStyle w:val="Formtext"/>
                </w:pPr>
                <w:r>
                  <w:rPr>
                    <w:rStyle w:val="PlaceholderText"/>
                  </w:rPr>
                  <w:t>name</w:t>
                </w:r>
              </w:p>
            </w:tc>
          </w:sdtContent>
        </w:sdt>
        <w:permEnd w:id="524385248" w:displacedByCustomXml="prev"/>
        <w:permStart w:id="1255095558" w:edGrp="everyone" w:displacedByCustomXml="next"/>
        <w:sdt>
          <w:sdtPr>
            <w:id w:val="-1418019620"/>
            <w:placeholder>
              <w:docPart w:val="5E5C98736B65420C94257D6C676A45A2"/>
            </w:placeholder>
            <w:showingPlcHdr/>
            <w:date>
              <w:dateFormat w:val="d/MM/yyyy"/>
              <w:lid w:val="en-NZ"/>
              <w:storeMappedDataAs w:val="dateTime"/>
              <w:calendar w:val="gregorian"/>
            </w:date>
          </w:sdtPr>
          <w:sdtEndPr/>
          <w:sdtContent>
            <w:tc>
              <w:tcPr>
                <w:tcW w:w="2695" w:type="dxa"/>
                <w:tcBorders>
                  <w:top w:val="single" w:sz="6" w:space="0" w:color="ADADAD" w:themeColor="background2" w:themeShade="BF"/>
                  <w:left w:val="single" w:sz="6" w:space="0" w:color="ADADAD" w:themeColor="background2" w:themeShade="BF"/>
                  <w:bottom w:val="single" w:sz="6" w:space="0" w:color="ADADAD" w:themeColor="background2" w:themeShade="BF"/>
                </w:tcBorders>
              </w:tcPr>
              <w:p w14:paraId="6B529EB3" w14:textId="77777777" w:rsidR="006221FE" w:rsidRPr="007F564C" w:rsidRDefault="006221FE" w:rsidP="007F564C">
                <w:pPr>
                  <w:pStyle w:val="Formtext"/>
                </w:pPr>
                <w:r>
                  <w:rPr>
                    <w:rStyle w:val="PlaceholderText"/>
                  </w:rPr>
                  <w:t>__/__/____</w:t>
                </w:r>
              </w:p>
            </w:tc>
          </w:sdtContent>
        </w:sdt>
        <w:permEnd w:id="1255095558" w:displacedByCustomXml="prev"/>
      </w:tr>
      <w:tr w:rsidR="008633CA" w14:paraId="7BCE8DCF" w14:textId="77777777" w:rsidTr="00C955ED">
        <w:trPr>
          <w:cnfStyle w:val="000000010000" w:firstRow="0" w:lastRow="0" w:firstColumn="0" w:lastColumn="0" w:oddVBand="0" w:evenVBand="0" w:oddHBand="0" w:evenHBand="1" w:firstRowFirstColumn="0" w:firstRowLastColumn="0" w:lastRowFirstColumn="0" w:lastRowLastColumn="0"/>
        </w:trPr>
        <w:tc>
          <w:tcPr>
            <w:tcW w:w="2408" w:type="dxa"/>
            <w:tcBorders>
              <w:top w:val="single" w:sz="6" w:space="0" w:color="ADADAD" w:themeColor="background2" w:themeShade="BF"/>
              <w:bottom w:val="single" w:sz="6" w:space="0" w:color="ADADAD" w:themeColor="background2" w:themeShade="BF"/>
              <w:right w:val="single" w:sz="6" w:space="0" w:color="ADADAD" w:themeColor="background2" w:themeShade="BF"/>
            </w:tcBorders>
            <w:shd w:val="clear" w:color="auto" w:fill="auto"/>
          </w:tcPr>
          <w:p w14:paraId="05410B52" w14:textId="77777777" w:rsidR="008633CA" w:rsidRPr="008633CA" w:rsidRDefault="008633CA" w:rsidP="008633CA">
            <w:pPr>
              <w:pStyle w:val="TableHeading"/>
              <w:spacing w:before="80" w:after="120"/>
              <w:rPr>
                <w:b/>
                <w:bCs/>
              </w:rPr>
            </w:pPr>
            <w:r w:rsidRPr="008633CA">
              <w:rPr>
                <w:b/>
                <w:bCs/>
              </w:rPr>
              <w:t>Last reviewed by</w:t>
            </w:r>
          </w:p>
        </w:tc>
        <w:tc>
          <w:tcPr>
            <w:tcW w:w="2702" w:type="dxa"/>
            <w:tcBorders>
              <w:top w:val="single" w:sz="6" w:space="0" w:color="ADADAD" w:themeColor="background2" w:themeShade="BF"/>
              <w:left w:val="single" w:sz="6" w:space="0" w:color="ADADAD" w:themeColor="background2" w:themeShade="BF"/>
              <w:bottom w:val="single" w:sz="6" w:space="0" w:color="ADADAD" w:themeColor="background2" w:themeShade="BF"/>
              <w:right w:val="single" w:sz="6" w:space="0" w:color="ADADAD" w:themeColor="background2" w:themeShade="BF"/>
            </w:tcBorders>
            <w:shd w:val="clear" w:color="auto" w:fill="auto"/>
          </w:tcPr>
          <w:p w14:paraId="2B5C03FC" w14:textId="77777777" w:rsidR="008633CA" w:rsidRPr="008633CA" w:rsidRDefault="008633CA" w:rsidP="008633CA">
            <w:pPr>
              <w:pStyle w:val="TableHeading"/>
              <w:spacing w:before="80" w:after="120"/>
              <w:rPr>
                <w:b/>
                <w:bCs/>
              </w:rPr>
            </w:pPr>
            <w:r w:rsidRPr="008633CA">
              <w:rPr>
                <w:b/>
                <w:bCs/>
              </w:rPr>
              <w:t>La</w:t>
            </w:r>
            <w:r w:rsidR="00C43C16">
              <w:rPr>
                <w:b/>
                <w:bCs/>
              </w:rPr>
              <w:t>st</w:t>
            </w:r>
            <w:r w:rsidRPr="008633CA">
              <w:rPr>
                <w:b/>
                <w:bCs/>
              </w:rPr>
              <w:t xml:space="preserve"> date reviewed</w:t>
            </w:r>
          </w:p>
        </w:tc>
        <w:tc>
          <w:tcPr>
            <w:tcW w:w="2673" w:type="dxa"/>
            <w:tcBorders>
              <w:top w:val="single" w:sz="6" w:space="0" w:color="ADADAD" w:themeColor="background2" w:themeShade="BF"/>
              <w:left w:val="single" w:sz="6" w:space="0" w:color="ADADAD" w:themeColor="background2" w:themeShade="BF"/>
              <w:bottom w:val="single" w:sz="6" w:space="0" w:color="ADADAD" w:themeColor="background2" w:themeShade="BF"/>
              <w:right w:val="single" w:sz="6" w:space="0" w:color="ADADAD" w:themeColor="background2" w:themeShade="BF"/>
            </w:tcBorders>
            <w:shd w:val="clear" w:color="auto" w:fill="auto"/>
          </w:tcPr>
          <w:p w14:paraId="0411A10F" w14:textId="77777777" w:rsidR="008633CA" w:rsidRPr="008633CA" w:rsidRDefault="008633CA" w:rsidP="008633CA">
            <w:pPr>
              <w:pStyle w:val="TableHeading"/>
              <w:spacing w:before="80" w:after="120"/>
              <w:rPr>
                <w:b/>
                <w:bCs/>
              </w:rPr>
            </w:pPr>
            <w:r w:rsidRPr="008633CA">
              <w:rPr>
                <w:b/>
                <w:bCs/>
              </w:rPr>
              <w:t>Approval by and date</w:t>
            </w:r>
          </w:p>
        </w:tc>
        <w:tc>
          <w:tcPr>
            <w:tcW w:w="2695" w:type="dxa"/>
            <w:tcBorders>
              <w:top w:val="single" w:sz="6" w:space="0" w:color="ADADAD" w:themeColor="background2" w:themeShade="BF"/>
              <w:left w:val="single" w:sz="6" w:space="0" w:color="ADADAD" w:themeColor="background2" w:themeShade="BF"/>
              <w:bottom w:val="single" w:sz="6" w:space="0" w:color="ADADAD" w:themeColor="background2" w:themeShade="BF"/>
            </w:tcBorders>
            <w:shd w:val="clear" w:color="auto" w:fill="auto"/>
          </w:tcPr>
          <w:p w14:paraId="335C6D01" w14:textId="77777777" w:rsidR="008633CA" w:rsidRPr="008633CA" w:rsidRDefault="008633CA" w:rsidP="008633CA">
            <w:pPr>
              <w:pStyle w:val="TableHeading"/>
              <w:spacing w:before="80" w:after="120"/>
              <w:rPr>
                <w:b/>
                <w:bCs/>
              </w:rPr>
            </w:pPr>
            <w:r w:rsidRPr="008633CA">
              <w:rPr>
                <w:b/>
                <w:bCs/>
              </w:rPr>
              <w:t>New review due date</w:t>
            </w:r>
          </w:p>
        </w:tc>
      </w:tr>
      <w:tr w:rsidR="006221FE" w14:paraId="135AE0C6" w14:textId="77777777" w:rsidTr="004D397D">
        <w:trPr>
          <w:cnfStyle w:val="000000100000" w:firstRow="0" w:lastRow="0" w:firstColumn="0" w:lastColumn="0" w:oddVBand="0" w:evenVBand="0" w:oddHBand="1" w:evenHBand="0" w:firstRowFirstColumn="0" w:firstRowLastColumn="0" w:lastRowFirstColumn="0" w:lastRowLastColumn="0"/>
        </w:trPr>
        <w:permStart w:id="452076713" w:edGrp="everyone" w:displacedByCustomXml="next"/>
        <w:sdt>
          <w:sdtPr>
            <w:id w:val="-1366297080"/>
            <w:placeholder>
              <w:docPart w:val="4297E3AEC88040F48AF1B5CC8C6D72AB"/>
            </w:placeholder>
            <w:showingPlcHdr/>
            <w:text/>
          </w:sdtPr>
          <w:sdtEndPr/>
          <w:sdtContent>
            <w:tc>
              <w:tcPr>
                <w:tcW w:w="2408" w:type="dxa"/>
                <w:tcBorders>
                  <w:top w:val="single" w:sz="6" w:space="0" w:color="ADADAD" w:themeColor="background2" w:themeShade="BF"/>
                  <w:bottom w:val="nil"/>
                  <w:right w:val="single" w:sz="6" w:space="0" w:color="ADADAD" w:themeColor="background2" w:themeShade="BF"/>
                </w:tcBorders>
              </w:tcPr>
              <w:p w14:paraId="3E234538" w14:textId="77777777" w:rsidR="006221FE" w:rsidRDefault="006221FE" w:rsidP="006221FE">
                <w:pPr>
                  <w:pStyle w:val="Formtext"/>
                </w:pPr>
                <w:r>
                  <w:rPr>
                    <w:rStyle w:val="PlaceholderText"/>
                  </w:rPr>
                  <w:t>name</w:t>
                </w:r>
              </w:p>
            </w:tc>
          </w:sdtContent>
        </w:sdt>
        <w:permEnd w:id="452076713" w:displacedByCustomXml="prev"/>
        <w:permStart w:id="129461375" w:edGrp="everyone" w:displacedByCustomXml="next"/>
        <w:sdt>
          <w:sdtPr>
            <w:id w:val="1171224325"/>
            <w:placeholder>
              <w:docPart w:val="55ED1CA06F0D4BBF8A23ABC05BC30834"/>
            </w:placeholder>
            <w:showingPlcHdr/>
            <w:date>
              <w:dateFormat w:val="d/MM/yyyy"/>
              <w:lid w:val="en-NZ"/>
              <w:storeMappedDataAs w:val="dateTime"/>
              <w:calendar w:val="gregorian"/>
            </w:date>
          </w:sdtPr>
          <w:sdtEndPr/>
          <w:sdtContent>
            <w:tc>
              <w:tcPr>
                <w:tcW w:w="2702" w:type="dxa"/>
                <w:tcBorders>
                  <w:top w:val="single" w:sz="6" w:space="0" w:color="ADADAD" w:themeColor="background2" w:themeShade="BF"/>
                  <w:left w:val="single" w:sz="6" w:space="0" w:color="ADADAD" w:themeColor="background2" w:themeShade="BF"/>
                  <w:bottom w:val="nil"/>
                  <w:right w:val="single" w:sz="6" w:space="0" w:color="ADADAD" w:themeColor="background2" w:themeShade="BF"/>
                </w:tcBorders>
              </w:tcPr>
              <w:p w14:paraId="6A235B78" w14:textId="77777777" w:rsidR="006221FE" w:rsidRDefault="006221FE" w:rsidP="006221FE">
                <w:pPr>
                  <w:pStyle w:val="Formtext"/>
                </w:pPr>
                <w:r w:rsidRPr="00D04441">
                  <w:rPr>
                    <w:rStyle w:val="PlaceholderText"/>
                  </w:rPr>
                  <w:t>__/__/____</w:t>
                </w:r>
              </w:p>
            </w:tc>
          </w:sdtContent>
        </w:sdt>
        <w:permEnd w:id="129461375" w:displacedByCustomXml="prev"/>
        <w:permStart w:id="1906121508" w:edGrp="everyone"/>
        <w:tc>
          <w:tcPr>
            <w:tcW w:w="2673" w:type="dxa"/>
            <w:tcBorders>
              <w:top w:val="single" w:sz="6" w:space="0" w:color="ADADAD" w:themeColor="background2" w:themeShade="BF"/>
              <w:left w:val="single" w:sz="6" w:space="0" w:color="ADADAD" w:themeColor="background2" w:themeShade="BF"/>
              <w:bottom w:val="nil"/>
              <w:right w:val="single" w:sz="6" w:space="0" w:color="ADADAD" w:themeColor="background2" w:themeShade="BF"/>
            </w:tcBorders>
          </w:tcPr>
          <w:p w14:paraId="6978FA89" w14:textId="77777777" w:rsidR="006221FE" w:rsidRDefault="00494907" w:rsidP="006221FE">
            <w:pPr>
              <w:pStyle w:val="Formtext"/>
            </w:pPr>
            <w:sdt>
              <w:sdtPr>
                <w:id w:val="445744431"/>
                <w:placeholder>
                  <w:docPart w:val="0A27E1A8C33F4C8D8D0D2ECD7C1DA0BE"/>
                </w:placeholder>
                <w:showingPlcHdr/>
                <w:text/>
              </w:sdtPr>
              <w:sdtEndPr/>
              <w:sdtContent>
                <w:r w:rsidR="00EB65A1">
                  <w:rPr>
                    <w:rStyle w:val="PlaceholderText"/>
                  </w:rPr>
                  <w:t>name</w:t>
                </w:r>
              </w:sdtContent>
            </w:sdt>
            <w:r w:rsidR="00EB65A1" w:rsidRPr="00D04441">
              <w:t xml:space="preserve"> </w:t>
            </w:r>
            <w:r w:rsidR="00EB65A1">
              <w:t xml:space="preserve"> </w:t>
            </w:r>
            <w:sdt>
              <w:sdtPr>
                <w:id w:val="-1558927888"/>
                <w:placeholder>
                  <w:docPart w:val="5EA0C96456FC4D88A3ED4AEE04155A2F"/>
                </w:placeholder>
                <w:showingPlcHdr/>
                <w:date>
                  <w:dateFormat w:val="d/MM/yyyy"/>
                  <w:lid w:val="en-NZ"/>
                  <w:storeMappedDataAs w:val="dateTime"/>
                  <w:calendar w:val="gregorian"/>
                </w:date>
              </w:sdtPr>
              <w:sdtEndPr/>
              <w:sdtContent>
                <w:r w:rsidR="006221FE" w:rsidRPr="00D04441">
                  <w:rPr>
                    <w:rStyle w:val="PlaceholderText"/>
                  </w:rPr>
                  <w:t>__/__/____</w:t>
                </w:r>
              </w:sdtContent>
            </w:sdt>
            <w:permEnd w:id="1906121508"/>
          </w:p>
        </w:tc>
        <w:permStart w:id="2087081011" w:edGrp="everyone" w:displacedByCustomXml="next"/>
        <w:sdt>
          <w:sdtPr>
            <w:id w:val="-1007280082"/>
            <w:placeholder>
              <w:docPart w:val="9AD17FEF770C47AA94460286100CCC8D"/>
            </w:placeholder>
            <w:showingPlcHdr/>
            <w:date>
              <w:dateFormat w:val="d/MM/yyyy"/>
              <w:lid w:val="en-NZ"/>
              <w:storeMappedDataAs w:val="dateTime"/>
              <w:calendar w:val="gregorian"/>
            </w:date>
          </w:sdtPr>
          <w:sdtEndPr/>
          <w:sdtContent>
            <w:tc>
              <w:tcPr>
                <w:tcW w:w="2695" w:type="dxa"/>
                <w:tcBorders>
                  <w:top w:val="single" w:sz="6" w:space="0" w:color="ADADAD" w:themeColor="background2" w:themeShade="BF"/>
                  <w:left w:val="single" w:sz="6" w:space="0" w:color="ADADAD" w:themeColor="background2" w:themeShade="BF"/>
                  <w:bottom w:val="nil"/>
                </w:tcBorders>
              </w:tcPr>
              <w:p w14:paraId="613041D8" w14:textId="77777777" w:rsidR="006221FE" w:rsidRDefault="006221FE" w:rsidP="006221FE">
                <w:pPr>
                  <w:pStyle w:val="Formtext"/>
                </w:pPr>
                <w:r w:rsidRPr="00D04441">
                  <w:rPr>
                    <w:rStyle w:val="PlaceholderText"/>
                  </w:rPr>
                  <w:t>__/__/____</w:t>
                </w:r>
              </w:p>
            </w:tc>
          </w:sdtContent>
        </w:sdt>
        <w:permEnd w:id="2087081011" w:displacedByCustomXml="prev"/>
      </w:tr>
      <w:tr w:rsidR="00025E9F" w14:paraId="30A7A42D" w14:textId="77777777" w:rsidTr="004D397D">
        <w:trPr>
          <w:cnfStyle w:val="000000010000" w:firstRow="0" w:lastRow="0" w:firstColumn="0" w:lastColumn="0" w:oddVBand="0" w:evenVBand="0" w:oddHBand="0" w:evenHBand="1" w:firstRowFirstColumn="0" w:firstRowLastColumn="0" w:lastRowFirstColumn="0" w:lastRowLastColumn="0"/>
          <w:trHeight w:val="529"/>
        </w:trPr>
        <w:tc>
          <w:tcPr>
            <w:tcW w:w="10478" w:type="dxa"/>
            <w:gridSpan w:val="4"/>
            <w:tcBorders>
              <w:top w:val="nil"/>
              <w:bottom w:val="single" w:sz="6" w:space="0" w:color="7462E2"/>
            </w:tcBorders>
            <w:shd w:val="clear" w:color="auto" w:fill="auto"/>
          </w:tcPr>
          <w:p w14:paraId="206DD596" w14:textId="77777777" w:rsidR="00025E9F" w:rsidRDefault="00025E9F" w:rsidP="00025E9F">
            <w:pPr>
              <w:pStyle w:val="TableBody"/>
            </w:pPr>
          </w:p>
        </w:tc>
      </w:tr>
    </w:tbl>
    <w:p w14:paraId="2A520D2B" w14:textId="77777777" w:rsidR="00025E9F" w:rsidRDefault="00025E9F" w:rsidP="008865BA">
      <w:pPr>
        <w:pStyle w:val="NoSpacing"/>
        <w:spacing w:after="340"/>
      </w:pPr>
    </w:p>
    <w:tbl>
      <w:tblPr>
        <w:tblStyle w:val="TableGridLight"/>
        <w:tblW w:w="0" w:type="auto"/>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408"/>
        <w:gridCol w:w="2702"/>
        <w:gridCol w:w="2673"/>
        <w:gridCol w:w="2695"/>
      </w:tblGrid>
      <w:tr w:rsidR="008865BA" w:rsidRPr="008633CA" w14:paraId="0721EA2E" w14:textId="77777777" w:rsidTr="00FD4E84">
        <w:trPr>
          <w:cnfStyle w:val="100000000000" w:firstRow="1" w:lastRow="0" w:firstColumn="0" w:lastColumn="0" w:oddVBand="0" w:evenVBand="0" w:oddHBand="0" w:evenHBand="0" w:firstRowFirstColumn="0" w:firstRowLastColumn="0" w:lastRowFirstColumn="0" w:lastRowLastColumn="0"/>
        </w:trPr>
        <w:tc>
          <w:tcPr>
            <w:tcW w:w="24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8CFF4A7" w14:textId="77777777" w:rsidR="008865BA" w:rsidRPr="008865BA" w:rsidRDefault="008865BA" w:rsidP="008865BA">
            <w:pPr>
              <w:pStyle w:val="TableHeading"/>
              <w:spacing w:after="200"/>
            </w:pPr>
            <w:r w:rsidRPr="00FD298E">
              <w:t>Version</w:t>
            </w:r>
          </w:p>
        </w:tc>
        <w:tc>
          <w:tcPr>
            <w:tcW w:w="27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CE96FD4" w14:textId="77777777" w:rsidR="008865BA" w:rsidRPr="008865BA" w:rsidRDefault="008865BA" w:rsidP="008865BA">
            <w:pPr>
              <w:pStyle w:val="TableHeading"/>
              <w:spacing w:after="200"/>
            </w:pPr>
            <w:r w:rsidRPr="00FD298E">
              <w:t>Date of approval</w:t>
            </w:r>
          </w:p>
        </w:tc>
        <w:tc>
          <w:tcPr>
            <w:tcW w:w="26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273E498" w14:textId="77777777" w:rsidR="008865BA" w:rsidRPr="008865BA" w:rsidRDefault="008865BA" w:rsidP="008865BA">
            <w:pPr>
              <w:pStyle w:val="TableHeading"/>
              <w:spacing w:after="200"/>
            </w:pPr>
            <w:r w:rsidRPr="00FD298E">
              <w:t>Approved by</w:t>
            </w:r>
          </w:p>
        </w:tc>
        <w:tc>
          <w:tcPr>
            <w:tcW w:w="26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3156720" w14:textId="77777777" w:rsidR="008865BA" w:rsidRPr="008865BA" w:rsidRDefault="008865BA" w:rsidP="008865BA">
            <w:pPr>
              <w:pStyle w:val="TableHeading"/>
              <w:spacing w:after="200"/>
            </w:pPr>
            <w:r w:rsidRPr="00FD298E">
              <w:t>Description of change</w:t>
            </w:r>
          </w:p>
        </w:tc>
      </w:tr>
      <w:tr w:rsidR="008865BA" w14:paraId="5FBF09FB" w14:textId="77777777" w:rsidTr="001A3E63">
        <w:trPr>
          <w:cnfStyle w:val="000000100000" w:firstRow="0" w:lastRow="0" w:firstColumn="0" w:lastColumn="0" w:oddVBand="0" w:evenVBand="0" w:oddHBand="1" w:evenHBand="0" w:firstRowFirstColumn="0" w:firstRowLastColumn="0" w:lastRowFirstColumn="0" w:lastRowLastColumn="0"/>
        </w:trPr>
        <w:permStart w:id="830544708" w:edGrp="everyone" w:displacedByCustomXml="next"/>
        <w:sdt>
          <w:sdtPr>
            <w:id w:val="1966848363"/>
            <w:placeholder>
              <w:docPart w:val="4B1D1E4ED384430F8158AA57E8BF3A9D"/>
            </w:placeholder>
            <w:temporary/>
            <w:showingPlcHdr/>
            <w:text/>
          </w:sdtPr>
          <w:sdtEndPr/>
          <w:sdtContent>
            <w:tc>
              <w:tcPr>
                <w:tcW w:w="2408" w:type="dxa"/>
              </w:tcPr>
              <w:p w14:paraId="3B2198FD" w14:textId="77777777" w:rsidR="008865BA" w:rsidRDefault="008865BA" w:rsidP="00C308A0">
                <w:pPr>
                  <w:pStyle w:val="Formtext"/>
                </w:pPr>
                <w:r>
                  <w:rPr>
                    <w:rStyle w:val="PlaceholderText"/>
                  </w:rPr>
                  <w:t>Text field</w:t>
                </w:r>
              </w:p>
            </w:tc>
          </w:sdtContent>
        </w:sdt>
        <w:sdt>
          <w:sdtPr>
            <w:id w:val="-1877844372"/>
            <w:placeholder>
              <w:docPart w:val="8381C7B34AC14E8CAE59D94095C3EDFE"/>
            </w:placeholder>
            <w:showingPlcHdr/>
            <w:date>
              <w:dateFormat w:val="d/MM/yyyy"/>
              <w:lid w:val="en-NZ"/>
              <w:storeMappedDataAs w:val="dateTime"/>
              <w:calendar w:val="gregorian"/>
            </w:date>
          </w:sdtPr>
          <w:sdtEndPr/>
          <w:sdtContent>
            <w:tc>
              <w:tcPr>
                <w:tcW w:w="2702" w:type="dxa"/>
              </w:tcPr>
              <w:p w14:paraId="12F6F72E" w14:textId="77777777" w:rsidR="008865BA" w:rsidRDefault="008865BA" w:rsidP="00C308A0">
                <w:pPr>
                  <w:pStyle w:val="Formtext"/>
                </w:pPr>
                <w:r w:rsidRPr="00D04441">
                  <w:rPr>
                    <w:rStyle w:val="PlaceholderText"/>
                  </w:rPr>
                  <w:t>__/__/____</w:t>
                </w:r>
              </w:p>
            </w:tc>
          </w:sdtContent>
        </w:sdt>
        <w:sdt>
          <w:sdtPr>
            <w:id w:val="1354459515"/>
            <w:placeholder>
              <w:docPart w:val="55B76779AFB34CE3A4A8AD72C566F54D"/>
            </w:placeholder>
            <w:temporary/>
            <w:showingPlcHdr/>
            <w:text/>
          </w:sdtPr>
          <w:sdtEndPr/>
          <w:sdtContent>
            <w:tc>
              <w:tcPr>
                <w:tcW w:w="2673" w:type="dxa"/>
              </w:tcPr>
              <w:p w14:paraId="27756E50" w14:textId="77777777" w:rsidR="008865BA" w:rsidRDefault="008865BA" w:rsidP="00C308A0">
                <w:pPr>
                  <w:pStyle w:val="Formtext"/>
                </w:pPr>
                <w:r>
                  <w:rPr>
                    <w:rStyle w:val="PlaceholderText"/>
                  </w:rPr>
                  <w:t>name</w:t>
                </w:r>
              </w:p>
            </w:tc>
          </w:sdtContent>
        </w:sdt>
        <w:sdt>
          <w:sdtPr>
            <w:id w:val="-1551758152"/>
            <w:placeholder>
              <w:docPart w:val="945273DEC4204E1C9543D0DF1B5CBD77"/>
            </w:placeholder>
            <w:temporary/>
            <w:showingPlcHdr/>
            <w:text/>
          </w:sdtPr>
          <w:sdtEndPr/>
          <w:sdtContent>
            <w:tc>
              <w:tcPr>
                <w:tcW w:w="2695" w:type="dxa"/>
              </w:tcPr>
              <w:p w14:paraId="5F15BB4B" w14:textId="77777777" w:rsidR="008865BA" w:rsidRDefault="008865BA" w:rsidP="00C308A0">
                <w:pPr>
                  <w:pStyle w:val="Formtext"/>
                </w:pPr>
                <w:r>
                  <w:rPr>
                    <w:rStyle w:val="PlaceholderText"/>
                  </w:rPr>
                  <w:t>Text field</w:t>
                </w:r>
              </w:p>
            </w:tc>
          </w:sdtContent>
        </w:sdt>
      </w:tr>
    </w:tbl>
    <w:p w14:paraId="3EEEC4F1" w14:textId="77777777" w:rsidR="008865BA" w:rsidRPr="007427E3" w:rsidRDefault="00FB5B1A" w:rsidP="00FF36AD">
      <w:pPr>
        <w:pStyle w:val="NoSpacing"/>
        <w:spacing w:before="120" w:after="300"/>
        <w:rPr>
          <w:color w:val="1C4650"/>
          <w:sz w:val="16"/>
          <w:szCs w:val="16"/>
        </w:rPr>
      </w:pPr>
      <w:bookmarkStart w:id="0" w:name="_Hlk178864580"/>
      <w:permEnd w:id="830544708"/>
      <w:r w:rsidRPr="007427E3">
        <w:rPr>
          <w:color w:val="1C4650"/>
          <w:sz w:val="16"/>
          <w:szCs w:val="16"/>
        </w:rPr>
        <w:t>To create a new row c</w:t>
      </w:r>
      <w:r w:rsidR="00A20C73" w:rsidRPr="007427E3">
        <w:rPr>
          <w:color w:val="1C4650"/>
          <w:sz w:val="16"/>
          <w:szCs w:val="16"/>
        </w:rPr>
        <w:t>lick the bracket ‘</w:t>
      </w:r>
      <w:r w:rsidRPr="007427E3">
        <w:rPr>
          <w:b/>
          <w:bCs/>
          <w:color w:val="1C4650"/>
          <w:sz w:val="16"/>
          <w:szCs w:val="16"/>
        </w:rPr>
        <w:t>]</w:t>
      </w:r>
      <w:r w:rsidR="00A20C73" w:rsidRPr="007427E3">
        <w:rPr>
          <w:color w:val="1C4650"/>
          <w:sz w:val="16"/>
          <w:szCs w:val="16"/>
        </w:rPr>
        <w:t>‘ on the right of the table and press ‘Tab’ on your keyboard</w:t>
      </w:r>
      <w:r w:rsidR="007265AC" w:rsidRPr="007427E3">
        <w:rPr>
          <w:color w:val="1C4650"/>
          <w:sz w:val="16"/>
          <w:szCs w:val="16"/>
        </w:rPr>
        <w:t>.</w:t>
      </w:r>
    </w:p>
    <w:tbl>
      <w:tblPr>
        <w:tblStyle w:val="TableGrid"/>
        <w:tblW w:w="5000" w:type="pct"/>
        <w:tblBorders>
          <w:top w:val="single" w:sz="4" w:space="0" w:color="7462E2"/>
          <w:left w:val="none" w:sz="0" w:space="0" w:color="auto"/>
          <w:bottom w:val="none" w:sz="0" w:space="0" w:color="auto"/>
          <w:right w:val="none" w:sz="0" w:space="0" w:color="auto"/>
          <w:insideH w:val="none" w:sz="0" w:space="0" w:color="auto"/>
          <w:insideV w:val="none" w:sz="0" w:space="0" w:color="auto"/>
        </w:tblBorders>
        <w:tblCellMar>
          <w:top w:w="284" w:type="dxa"/>
          <w:left w:w="0" w:type="dxa"/>
          <w:right w:w="0" w:type="dxa"/>
        </w:tblCellMar>
        <w:tblLook w:val="04A0" w:firstRow="1" w:lastRow="0" w:firstColumn="1" w:lastColumn="0" w:noHBand="0" w:noVBand="1"/>
      </w:tblPr>
      <w:tblGrid>
        <w:gridCol w:w="5387"/>
        <w:gridCol w:w="5101"/>
      </w:tblGrid>
      <w:tr w:rsidR="00F050D9" w:rsidRPr="00AE340B" w14:paraId="2DF665BB" w14:textId="77777777" w:rsidTr="004D397D">
        <w:trPr>
          <w:trHeight w:val="3938"/>
        </w:trPr>
        <w:tc>
          <w:tcPr>
            <w:tcW w:w="5387" w:type="dxa"/>
            <w:tcBorders>
              <w:top w:val="single" w:sz="6" w:space="0" w:color="7462E2"/>
            </w:tcBorders>
          </w:tcPr>
          <w:bookmarkEnd w:id="0"/>
          <w:p w14:paraId="69061476" w14:textId="77777777" w:rsidR="008865BA" w:rsidRDefault="008865BA" w:rsidP="008865BA">
            <w:r w:rsidRPr="008865BA">
              <w:rPr>
                <w:b/>
                <w:bCs/>
                <w:color w:val="7462E2"/>
                <w:sz w:val="28"/>
                <w:szCs w:val="28"/>
              </w:rPr>
              <w:t>Purpose</w:t>
            </w:r>
          </w:p>
          <w:p w14:paraId="294BD493" w14:textId="77777777" w:rsidR="008865BA" w:rsidRPr="003577EF" w:rsidRDefault="003577EF" w:rsidP="00422FBB">
            <w:r w:rsidRPr="003577EF">
              <w:t xml:space="preserve">The purpose of this incident response plan </w:t>
            </w:r>
            <w:r w:rsidR="00422FBB">
              <w:br/>
            </w:r>
            <w:r w:rsidRPr="003577EF">
              <w:t xml:space="preserve">is to set out the basic steps employees can </w:t>
            </w:r>
            <w:r w:rsidR="00422FBB">
              <w:br/>
            </w:r>
            <w:r w:rsidRPr="003577EF">
              <w:t>follow in the event of a cyber incident.</w:t>
            </w:r>
          </w:p>
          <w:p w14:paraId="5D26DFD8" w14:textId="77777777" w:rsidR="008865BA" w:rsidRPr="008303A9" w:rsidRDefault="008865BA" w:rsidP="00C308A0"/>
        </w:tc>
        <w:tc>
          <w:tcPr>
            <w:tcW w:w="5101" w:type="dxa"/>
            <w:tcBorders>
              <w:top w:val="single" w:sz="6" w:space="0" w:color="7462E2"/>
            </w:tcBorders>
          </w:tcPr>
          <w:p w14:paraId="37665682" w14:textId="77777777" w:rsidR="008865BA" w:rsidRDefault="003577EF" w:rsidP="008865BA">
            <w:pPr>
              <w:pStyle w:val="Heading1"/>
            </w:pPr>
            <w:permStart w:id="1119510796" w:edGrp="everyone"/>
            <w:r w:rsidRPr="003577EF">
              <w:t>Other information</w:t>
            </w:r>
          </w:p>
          <w:p w14:paraId="6C11886C" w14:textId="77777777" w:rsidR="002F5C0C" w:rsidRDefault="002F5C0C" w:rsidP="002F5C0C">
            <w:r w:rsidRPr="002F5C0C">
              <w:t>Further information, related to managing and responding to incidents. [can delete if none]</w:t>
            </w:r>
          </w:p>
          <w:tbl>
            <w:tblPr>
              <w:tblStyle w:val="TableGridLight"/>
              <w:tblW w:w="0" w:type="auto"/>
              <w:tblLook w:val="0480" w:firstRow="0" w:lastRow="0" w:firstColumn="1" w:lastColumn="0" w:noHBand="0" w:noVBand="1"/>
            </w:tblPr>
            <w:tblGrid>
              <w:gridCol w:w="5091"/>
            </w:tblGrid>
            <w:tr w:rsidR="002F5C0C" w14:paraId="0CD4D5C0" w14:textId="77777777" w:rsidTr="0072331F">
              <w:trPr>
                <w:cnfStyle w:val="000000100000" w:firstRow="0" w:lastRow="0" w:firstColumn="0" w:lastColumn="0" w:oddVBand="0" w:evenVBand="0" w:oddHBand="1" w:evenHBand="0" w:firstRowFirstColumn="0" w:firstRowLastColumn="0" w:lastRowFirstColumn="0" w:lastRowLastColumn="0"/>
                <w:trHeight w:val="654"/>
              </w:trPr>
              <w:sdt>
                <w:sdtPr>
                  <w:id w:val="-1830358699"/>
                  <w:placeholder>
                    <w:docPart w:val="7590BDCD5E5540ACBA8E26EE48B45840"/>
                  </w:placeholder>
                  <w:temporary/>
                  <w:showingPlcHdr/>
                  <w:text w:multiLine="1"/>
                </w:sdtPr>
                <w:sdtEndPr/>
                <w:sdtContent>
                  <w:tc>
                    <w:tcPr>
                      <w:tcW w:w="5091" w:type="dxa"/>
                    </w:tcPr>
                    <w:p w14:paraId="77AB9735" w14:textId="77777777" w:rsidR="002F5C0C" w:rsidRDefault="003F7373" w:rsidP="003F7373">
                      <w:pPr>
                        <w:pStyle w:val="TableBody"/>
                      </w:pPr>
                      <w:r>
                        <w:rPr>
                          <w:rStyle w:val="PlaceholderText"/>
                        </w:rPr>
                        <w:t>[Insert link to your business continuity plan]</w:t>
                      </w:r>
                    </w:p>
                  </w:tc>
                </w:sdtContent>
              </w:sdt>
            </w:tr>
            <w:tr w:rsidR="002F5C0C" w14:paraId="4244A00D" w14:textId="77777777" w:rsidTr="0072331F">
              <w:trPr>
                <w:cnfStyle w:val="000000010000" w:firstRow="0" w:lastRow="0" w:firstColumn="0" w:lastColumn="0" w:oddVBand="0" w:evenVBand="0" w:oddHBand="0" w:evenHBand="1" w:firstRowFirstColumn="0" w:firstRowLastColumn="0" w:lastRowFirstColumn="0" w:lastRowLastColumn="0"/>
                <w:trHeight w:val="654"/>
              </w:trPr>
              <w:sdt>
                <w:sdtPr>
                  <w:id w:val="96147856"/>
                  <w:placeholder>
                    <w:docPart w:val="E0AEE6C8E55A43658AB6355EF29E6A93"/>
                  </w:placeholder>
                  <w:temporary/>
                  <w:showingPlcHdr/>
                  <w:text w:multiLine="1"/>
                </w:sdtPr>
                <w:sdtEndPr/>
                <w:sdtContent>
                  <w:tc>
                    <w:tcPr>
                      <w:tcW w:w="5091" w:type="dxa"/>
                    </w:tcPr>
                    <w:p w14:paraId="5C18E636" w14:textId="77777777" w:rsidR="002F5C0C" w:rsidRDefault="003F7373" w:rsidP="003F7373">
                      <w:pPr>
                        <w:pStyle w:val="TableBody"/>
                      </w:pPr>
                      <w:r>
                        <w:rPr>
                          <w:rStyle w:val="PlaceholderText"/>
                        </w:rPr>
                        <w:t>[Insert link to any other relevant internal documents]</w:t>
                      </w:r>
                    </w:p>
                  </w:tc>
                </w:sdtContent>
              </w:sdt>
            </w:tr>
            <w:tr w:rsidR="002F5C0C" w14:paraId="32A6EF2D" w14:textId="77777777" w:rsidTr="0072331F">
              <w:trPr>
                <w:cnfStyle w:val="000000100000" w:firstRow="0" w:lastRow="0" w:firstColumn="0" w:lastColumn="0" w:oddVBand="0" w:evenVBand="0" w:oddHBand="1" w:evenHBand="0" w:firstRowFirstColumn="0" w:firstRowLastColumn="0" w:lastRowFirstColumn="0" w:lastRowLastColumn="0"/>
                <w:trHeight w:val="654"/>
              </w:trPr>
              <w:sdt>
                <w:sdtPr>
                  <w:id w:val="-1114904310"/>
                  <w:placeholder>
                    <w:docPart w:val="5500BD8262A145EAAB3FF431DDDDB523"/>
                  </w:placeholder>
                  <w:temporary/>
                  <w:showingPlcHdr/>
                  <w:text w:multiLine="1"/>
                </w:sdtPr>
                <w:sdtEndPr/>
                <w:sdtContent>
                  <w:tc>
                    <w:tcPr>
                      <w:tcW w:w="5091" w:type="dxa"/>
                    </w:tcPr>
                    <w:p w14:paraId="5DBCE4EB" w14:textId="77777777" w:rsidR="002F5C0C" w:rsidRDefault="003F7373" w:rsidP="003F7373">
                      <w:pPr>
                        <w:pStyle w:val="TableBody"/>
                      </w:pPr>
                      <w:r>
                        <w:rPr>
                          <w:rStyle w:val="PlaceholderText"/>
                        </w:rPr>
                        <w:t>[</w:t>
                      </w:r>
                      <w:r w:rsidR="0072331F">
                        <w:rPr>
                          <w:rStyle w:val="PlaceholderText"/>
                        </w:rPr>
                        <w:t>Insert link to any relevant documentation from your IT provider</w:t>
                      </w:r>
                      <w:r>
                        <w:rPr>
                          <w:rStyle w:val="PlaceholderText"/>
                        </w:rPr>
                        <w:t>]</w:t>
                      </w:r>
                    </w:p>
                  </w:tc>
                </w:sdtContent>
              </w:sdt>
            </w:tr>
            <w:permEnd w:id="1119510796"/>
          </w:tbl>
          <w:p w14:paraId="49326917" w14:textId="77777777" w:rsidR="008865BA" w:rsidRPr="00AE340B" w:rsidRDefault="008865BA" w:rsidP="00C308A0"/>
        </w:tc>
      </w:tr>
    </w:tbl>
    <w:p w14:paraId="60A9909F" w14:textId="77777777" w:rsidR="00F050D9" w:rsidRDefault="00F050D9" w:rsidP="008865BA"/>
    <w:p w14:paraId="641E0DDC" w14:textId="77777777" w:rsidR="00F050D9" w:rsidRDefault="00F050D9">
      <w:pPr>
        <w:spacing w:after="160" w:line="278"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7371"/>
        <w:gridCol w:w="3117"/>
      </w:tblGrid>
      <w:tr w:rsidR="002907B8" w:rsidRPr="0075126D" w14:paraId="47311F10" w14:textId="77777777" w:rsidTr="00C308A0">
        <w:trPr>
          <w:trHeight w:val="1096"/>
        </w:trPr>
        <w:tc>
          <w:tcPr>
            <w:tcW w:w="10488" w:type="dxa"/>
            <w:gridSpan w:val="2"/>
            <w:tcBorders>
              <w:bottom w:val="single" w:sz="4" w:space="0" w:color="7462E2"/>
            </w:tcBorders>
          </w:tcPr>
          <w:p w14:paraId="7006928D" w14:textId="77777777" w:rsidR="002907B8" w:rsidRPr="00893DA6" w:rsidRDefault="002907B8" w:rsidP="00C308A0">
            <w:pPr>
              <w:pStyle w:val="SectionHeading"/>
            </w:pPr>
            <w:r w:rsidRPr="00893DA6">
              <w:lastRenderedPageBreak/>
              <w:t>Identify assets and roles</w:t>
            </w:r>
          </w:p>
        </w:tc>
      </w:tr>
      <w:tr w:rsidR="002907B8" w:rsidRPr="00AE340B" w14:paraId="24FF6E49" w14:textId="77777777" w:rsidTr="004D397D">
        <w:trPr>
          <w:trHeight w:val="458"/>
        </w:trPr>
        <w:tc>
          <w:tcPr>
            <w:tcW w:w="7371" w:type="dxa"/>
            <w:tcBorders>
              <w:top w:val="single" w:sz="6" w:space="0" w:color="7462E2"/>
              <w:bottom w:val="nil"/>
            </w:tcBorders>
          </w:tcPr>
          <w:p w14:paraId="42817BC2" w14:textId="77777777" w:rsidR="00C62A30" w:rsidRDefault="00C62A30" w:rsidP="00C62A30">
            <w:pPr>
              <w:pStyle w:val="Heading1"/>
            </w:pPr>
            <w:r>
              <w:t xml:space="preserve">Identifying key assets </w:t>
            </w:r>
          </w:p>
          <w:p w14:paraId="7C759E3C" w14:textId="77777777" w:rsidR="002907B8" w:rsidRPr="008303A9" w:rsidRDefault="00C62A30" w:rsidP="00C62A30">
            <w:r>
              <w:t>This table contains the information or technology assets that are most important to our organisation and the risk level if they are targeted.</w:t>
            </w:r>
          </w:p>
        </w:tc>
        <w:tc>
          <w:tcPr>
            <w:tcW w:w="3117" w:type="dxa"/>
            <w:tcBorders>
              <w:top w:val="single" w:sz="4" w:space="0" w:color="7462E2"/>
              <w:bottom w:val="nil"/>
            </w:tcBorders>
          </w:tcPr>
          <w:p w14:paraId="47445F0E" w14:textId="77777777" w:rsidR="002907B8" w:rsidRPr="00AE340B" w:rsidRDefault="002907B8" w:rsidP="00C308A0"/>
        </w:tc>
      </w:tr>
    </w:tbl>
    <w:tbl>
      <w:tblPr>
        <w:tblStyle w:val="TableGridLight"/>
        <w:tblW w:w="0" w:type="auto"/>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410"/>
        <w:gridCol w:w="2693"/>
        <w:gridCol w:w="2694"/>
        <w:gridCol w:w="2688"/>
      </w:tblGrid>
      <w:tr w:rsidR="001A3E63" w14:paraId="2213EEDA" w14:textId="77777777" w:rsidTr="00891EB0">
        <w:trPr>
          <w:cnfStyle w:val="100000000000" w:firstRow="1" w:lastRow="0" w:firstColumn="0" w:lastColumn="0" w:oddVBand="0" w:evenVBand="0" w:oddHBand="0" w:evenHBand="0" w:firstRowFirstColumn="0" w:firstRowLastColumn="0" w:lastRowFirstColumn="0" w:lastRowLastColumn="0"/>
          <w:trHeight w:val="581"/>
          <w:tblHeader/>
        </w:trPr>
        <w:tc>
          <w:tcPr>
            <w:tcW w:w="2410" w:type="dxa"/>
            <w:shd w:val="clear" w:color="auto" w:fill="FFFFFF" w:themeFill="background1"/>
          </w:tcPr>
          <w:p w14:paraId="7636A3F5" w14:textId="77777777" w:rsidR="00553CC4" w:rsidRDefault="00553CC4" w:rsidP="00553CC4">
            <w:pPr>
              <w:pStyle w:val="TableHeading"/>
            </w:pPr>
            <w:r w:rsidRPr="006C3BA2">
              <w:t>Asset</w:t>
            </w:r>
          </w:p>
        </w:tc>
        <w:tc>
          <w:tcPr>
            <w:tcW w:w="2693" w:type="dxa"/>
            <w:shd w:val="clear" w:color="auto" w:fill="FFFFFF" w:themeFill="background1"/>
          </w:tcPr>
          <w:p w14:paraId="293CEC1C" w14:textId="77777777" w:rsidR="00553CC4" w:rsidRDefault="00553CC4" w:rsidP="00553CC4">
            <w:pPr>
              <w:pStyle w:val="TableHeading"/>
            </w:pPr>
            <w:r w:rsidRPr="006C3BA2">
              <w:t>Organisational use</w:t>
            </w:r>
          </w:p>
        </w:tc>
        <w:tc>
          <w:tcPr>
            <w:tcW w:w="2694" w:type="dxa"/>
            <w:shd w:val="clear" w:color="auto" w:fill="FFFFFF" w:themeFill="background1"/>
          </w:tcPr>
          <w:p w14:paraId="213ABCA0" w14:textId="77777777" w:rsidR="00553CC4" w:rsidRDefault="00553CC4" w:rsidP="00553CC4">
            <w:pPr>
              <w:pStyle w:val="TableHeading"/>
            </w:pPr>
            <w:r w:rsidRPr="006C3BA2">
              <w:t>Impact if lost</w:t>
            </w:r>
          </w:p>
        </w:tc>
        <w:tc>
          <w:tcPr>
            <w:tcW w:w="2688" w:type="dxa"/>
            <w:shd w:val="clear" w:color="auto" w:fill="FFFFFF" w:themeFill="background1"/>
          </w:tcPr>
          <w:p w14:paraId="6563006B" w14:textId="77777777" w:rsidR="00553CC4" w:rsidRDefault="00553CC4" w:rsidP="00553CC4">
            <w:pPr>
              <w:pStyle w:val="TableHeading"/>
            </w:pPr>
            <w:r w:rsidRPr="006C3BA2">
              <w:t>Risk level</w:t>
            </w:r>
          </w:p>
        </w:tc>
      </w:tr>
      <w:tr w:rsidR="001A3E63" w14:paraId="10F3403C" w14:textId="77777777" w:rsidTr="001A3E63">
        <w:trPr>
          <w:cnfStyle w:val="000000100000" w:firstRow="0" w:lastRow="0" w:firstColumn="0" w:lastColumn="0" w:oddVBand="0" w:evenVBand="0" w:oddHBand="1" w:evenHBand="0" w:firstRowFirstColumn="0" w:firstRowLastColumn="0" w:lastRowFirstColumn="0" w:lastRowLastColumn="0"/>
          <w:trHeight w:val="672"/>
        </w:trPr>
        <w:permStart w:id="204155643" w:edGrp="everyone" w:displacedByCustomXml="next"/>
        <w:sdt>
          <w:sdtPr>
            <w:id w:val="-2063863794"/>
            <w:placeholder>
              <w:docPart w:val="E86600A376584EBBA81987A12D52BA2C"/>
            </w:placeholder>
            <w:temporary/>
            <w:showingPlcHdr/>
            <w:text w:multiLine="1"/>
          </w:sdtPr>
          <w:sdtEndPr/>
          <w:sdtContent>
            <w:tc>
              <w:tcPr>
                <w:tcW w:w="2410" w:type="dxa"/>
              </w:tcPr>
              <w:p w14:paraId="71BEDCD6" w14:textId="77777777" w:rsidR="0014510A" w:rsidRPr="0047165A" w:rsidRDefault="0014510A" w:rsidP="00C308A0">
                <w:pPr>
                  <w:pStyle w:val="TableBody"/>
                </w:pPr>
                <w:r>
                  <w:rPr>
                    <w:rStyle w:val="PlaceholderText"/>
                  </w:rPr>
                  <w:t xml:space="preserve">EXAMPLE:  </w:t>
                </w:r>
                <w:r w:rsidR="00553CC4">
                  <w:rPr>
                    <w:rStyle w:val="PlaceholderText"/>
                  </w:rPr>
                  <w:t>Facebook account</w:t>
                </w:r>
              </w:p>
            </w:tc>
          </w:sdtContent>
        </w:sdt>
        <w:sdt>
          <w:sdtPr>
            <w:id w:val="-1116515601"/>
            <w:placeholder>
              <w:docPart w:val="A4198A069CC74123A3A2BF02655DB445"/>
            </w:placeholder>
            <w:temporary/>
            <w:showingPlcHdr/>
            <w:text/>
          </w:sdtPr>
          <w:sdtEndPr/>
          <w:sdtContent>
            <w:tc>
              <w:tcPr>
                <w:tcW w:w="2693" w:type="dxa"/>
              </w:tcPr>
              <w:p w14:paraId="422AEE0F" w14:textId="77777777" w:rsidR="0014510A" w:rsidRPr="0047165A" w:rsidRDefault="00553CC4" w:rsidP="00C308A0">
                <w:pPr>
                  <w:pStyle w:val="TableBody"/>
                </w:pPr>
                <w:r>
                  <w:rPr>
                    <w:rStyle w:val="PlaceholderText"/>
                  </w:rPr>
                  <w:t>Advertising and communications</w:t>
                </w:r>
              </w:p>
            </w:tc>
          </w:sdtContent>
        </w:sdt>
        <w:sdt>
          <w:sdtPr>
            <w:id w:val="-426193608"/>
            <w:placeholder>
              <w:docPart w:val="D400FC0FE737435C85C304F95F693995"/>
            </w:placeholder>
            <w:temporary/>
            <w:showingPlcHdr/>
            <w:text/>
          </w:sdtPr>
          <w:sdtEndPr/>
          <w:sdtContent>
            <w:tc>
              <w:tcPr>
                <w:tcW w:w="2694" w:type="dxa"/>
              </w:tcPr>
              <w:p w14:paraId="03FB9A15" w14:textId="77777777" w:rsidR="0014510A" w:rsidRPr="0047165A" w:rsidRDefault="00553CC4" w:rsidP="00C308A0">
                <w:pPr>
                  <w:pStyle w:val="TableBody"/>
                </w:pPr>
                <w:r>
                  <w:rPr>
                    <w:rStyle w:val="PlaceholderText"/>
                  </w:rPr>
                  <w:t>Loss of revenue and damage to reputation</w:t>
                </w:r>
              </w:p>
            </w:tc>
          </w:sdtContent>
        </w:sdt>
        <w:sdt>
          <w:sdtPr>
            <w:id w:val="914982481"/>
            <w:placeholder>
              <w:docPart w:val="5F8B4E2539B84C4BA87DC95F8AFFD19F"/>
            </w:placeholder>
            <w:temporary/>
            <w:showingPlcHdr/>
            <w:text/>
          </w:sdtPr>
          <w:sdtEndPr/>
          <w:sdtContent>
            <w:tc>
              <w:tcPr>
                <w:tcW w:w="2688" w:type="dxa"/>
              </w:tcPr>
              <w:p w14:paraId="6652C8EE" w14:textId="77777777" w:rsidR="0014510A" w:rsidRPr="0047165A" w:rsidRDefault="00553CC4" w:rsidP="00C308A0">
                <w:pPr>
                  <w:pStyle w:val="TableBody"/>
                </w:pPr>
                <w:r>
                  <w:rPr>
                    <w:rStyle w:val="PlaceholderText"/>
                  </w:rPr>
                  <w:t>Medium/High</w:t>
                </w:r>
              </w:p>
            </w:tc>
          </w:sdtContent>
        </w:sdt>
      </w:tr>
      <w:tr w:rsidR="001A3E63" w14:paraId="069C0968" w14:textId="77777777" w:rsidTr="001A3E63">
        <w:trPr>
          <w:cnfStyle w:val="000000010000" w:firstRow="0" w:lastRow="0" w:firstColumn="0" w:lastColumn="0" w:oddVBand="0" w:evenVBand="0" w:oddHBand="0" w:evenHBand="1" w:firstRowFirstColumn="0" w:firstRowLastColumn="0" w:lastRowFirstColumn="0" w:lastRowLastColumn="0"/>
          <w:trHeight w:val="672"/>
        </w:trPr>
        <w:sdt>
          <w:sdtPr>
            <w:id w:val="576870095"/>
            <w:placeholder>
              <w:docPart w:val="C50970761EF24C8B97A51844A33B9C9C"/>
            </w:placeholder>
            <w:temporary/>
            <w:showingPlcHdr/>
            <w:text w:multiLine="1"/>
          </w:sdtPr>
          <w:sdtEndPr/>
          <w:sdtContent>
            <w:tc>
              <w:tcPr>
                <w:tcW w:w="2410" w:type="dxa"/>
              </w:tcPr>
              <w:p w14:paraId="5EF3F53E" w14:textId="77777777" w:rsidR="0014510A" w:rsidRPr="0047165A" w:rsidRDefault="0014510A" w:rsidP="00C308A0">
                <w:pPr>
                  <w:pStyle w:val="TableBody"/>
                </w:pPr>
                <w:r w:rsidRPr="009B533F">
                  <w:rPr>
                    <w:rStyle w:val="PlaceholderText"/>
                  </w:rPr>
                  <w:t xml:space="preserve">EXAMPLE: </w:t>
                </w:r>
                <w:r w:rsidR="00553CC4">
                  <w:rPr>
                    <w:rStyle w:val="PlaceholderText"/>
                  </w:rPr>
                  <w:t>Client database</w:t>
                </w:r>
              </w:p>
            </w:tc>
          </w:sdtContent>
        </w:sdt>
        <w:sdt>
          <w:sdtPr>
            <w:id w:val="-1958475642"/>
            <w:placeholder>
              <w:docPart w:val="769963A374114344AF5F9168EE4A4738"/>
            </w:placeholder>
            <w:temporary/>
            <w:showingPlcHdr/>
            <w:text/>
          </w:sdtPr>
          <w:sdtEndPr/>
          <w:sdtContent>
            <w:tc>
              <w:tcPr>
                <w:tcW w:w="2693" w:type="dxa"/>
              </w:tcPr>
              <w:p w14:paraId="5014353F" w14:textId="77777777" w:rsidR="0014510A" w:rsidRPr="0047165A" w:rsidRDefault="00553CC4" w:rsidP="00C308A0">
                <w:pPr>
                  <w:pStyle w:val="TableBody"/>
                </w:pPr>
                <w:r>
                  <w:rPr>
                    <w:rStyle w:val="PlaceholderText"/>
                  </w:rPr>
                  <w:t>Contact and invoicing details</w:t>
                </w:r>
              </w:p>
            </w:tc>
          </w:sdtContent>
        </w:sdt>
        <w:sdt>
          <w:sdtPr>
            <w:id w:val="1374038816"/>
            <w:placeholder>
              <w:docPart w:val="EA47E003FACD4091969282C7D48A3566"/>
            </w:placeholder>
            <w:temporary/>
            <w:showingPlcHdr/>
            <w:text/>
          </w:sdtPr>
          <w:sdtEndPr/>
          <w:sdtContent>
            <w:tc>
              <w:tcPr>
                <w:tcW w:w="2694" w:type="dxa"/>
              </w:tcPr>
              <w:p w14:paraId="324B970B" w14:textId="77777777" w:rsidR="0014510A" w:rsidRPr="0047165A" w:rsidRDefault="00553CC4" w:rsidP="00C308A0">
                <w:pPr>
                  <w:pStyle w:val="TableBody"/>
                </w:pPr>
                <w:r>
                  <w:rPr>
                    <w:rStyle w:val="PlaceholderText"/>
                  </w:rPr>
                  <w:t>Financial loss and severe damage to reputation</w:t>
                </w:r>
              </w:p>
            </w:tc>
          </w:sdtContent>
        </w:sdt>
        <w:sdt>
          <w:sdtPr>
            <w:id w:val="-1144041687"/>
            <w:placeholder>
              <w:docPart w:val="83F3FDF909544A908B6A5B44274052B6"/>
            </w:placeholder>
            <w:temporary/>
            <w:showingPlcHdr/>
            <w:text/>
          </w:sdtPr>
          <w:sdtEndPr/>
          <w:sdtContent>
            <w:tc>
              <w:tcPr>
                <w:tcW w:w="2688" w:type="dxa"/>
              </w:tcPr>
              <w:p w14:paraId="18EE3CB7" w14:textId="77777777" w:rsidR="0014510A" w:rsidRPr="0047165A" w:rsidRDefault="00553CC4" w:rsidP="00C308A0">
                <w:pPr>
                  <w:pStyle w:val="TableBody"/>
                </w:pPr>
                <w:r>
                  <w:rPr>
                    <w:rStyle w:val="PlaceholderText"/>
                  </w:rPr>
                  <w:t>High</w:t>
                </w:r>
              </w:p>
            </w:tc>
          </w:sdtContent>
        </w:sdt>
      </w:tr>
    </w:tbl>
    <w:permEnd w:id="204155643"/>
    <w:p w14:paraId="2B2194DA" w14:textId="77777777" w:rsidR="00FB5B1A" w:rsidRPr="007427E3" w:rsidRDefault="00FB5B1A" w:rsidP="00FB5B1A">
      <w:pPr>
        <w:pStyle w:val="NoSpacing"/>
        <w:spacing w:before="120" w:after="300"/>
        <w:rPr>
          <w:color w:val="1C4650"/>
          <w:sz w:val="16"/>
          <w:szCs w:val="16"/>
        </w:rPr>
      </w:pPr>
      <w:r w:rsidRPr="007427E3">
        <w:rPr>
          <w:color w:val="1C4650"/>
          <w:sz w:val="16"/>
          <w:szCs w:val="16"/>
        </w:rPr>
        <w:t>To create a new row click the bracket ‘</w:t>
      </w:r>
      <w:r w:rsidRPr="007427E3">
        <w:rPr>
          <w:b/>
          <w:bCs/>
          <w:color w:val="1C4650"/>
          <w:sz w:val="16"/>
          <w:szCs w:val="16"/>
        </w:rPr>
        <w:t>]</w:t>
      </w:r>
      <w:r w:rsidRPr="007427E3">
        <w:rPr>
          <w:color w:val="1C4650"/>
          <w:sz w:val="16"/>
          <w:szCs w:val="16"/>
        </w:rPr>
        <w:t>‘ on the right of the table and press ‘Tab’ on your keyboard.</w:t>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7655"/>
        <w:gridCol w:w="2833"/>
      </w:tblGrid>
      <w:tr w:rsidR="0014510A" w:rsidRPr="00AE340B" w14:paraId="5F9A24BB" w14:textId="77777777" w:rsidTr="004D397D">
        <w:trPr>
          <w:trHeight w:val="588"/>
        </w:trPr>
        <w:tc>
          <w:tcPr>
            <w:tcW w:w="7655" w:type="dxa"/>
            <w:tcBorders>
              <w:top w:val="single" w:sz="6" w:space="0" w:color="7462E2"/>
              <w:bottom w:val="nil"/>
            </w:tcBorders>
          </w:tcPr>
          <w:p w14:paraId="42584045" w14:textId="77777777" w:rsidR="0014510A" w:rsidRPr="008303A9" w:rsidRDefault="0064678E" w:rsidP="00173177">
            <w:pPr>
              <w:pStyle w:val="Heading1"/>
            </w:pPr>
            <w:r w:rsidRPr="0064678E">
              <w:t>Identify and contact the appropriate people</w:t>
            </w:r>
          </w:p>
        </w:tc>
        <w:tc>
          <w:tcPr>
            <w:tcW w:w="2833" w:type="dxa"/>
            <w:tcBorders>
              <w:top w:val="single" w:sz="4" w:space="0" w:color="7462E2"/>
              <w:bottom w:val="nil"/>
            </w:tcBorders>
          </w:tcPr>
          <w:p w14:paraId="4EA65F12" w14:textId="77777777" w:rsidR="0014510A" w:rsidRPr="00AE340B" w:rsidRDefault="0014510A" w:rsidP="00C308A0"/>
        </w:tc>
      </w:tr>
    </w:tbl>
    <w:p w14:paraId="3780090E" w14:textId="77777777" w:rsidR="00173177" w:rsidRDefault="00173177" w:rsidP="007540D7">
      <w:r w:rsidRPr="007540D7">
        <w:t xml:space="preserve">Depending on the nature of the incident, you may need to contact external </w:t>
      </w:r>
      <w:r w:rsidRPr="007540D7">
        <w:br/>
        <w:t>service providers. This table is a guide to who to contact. [tick relevant fields].</w:t>
      </w:r>
    </w:p>
    <w:tbl>
      <w:tblPr>
        <w:tblStyle w:val="TableGridLight"/>
        <w:tblW w:w="0" w:type="auto"/>
        <w:tblBorders>
          <w:insideH w:val="single" w:sz="4" w:space="0" w:color="ADADAD" w:themeColor="background2" w:themeShade="BF"/>
          <w:insideV w:val="single" w:sz="4" w:space="0" w:color="ADADAD" w:themeColor="background2" w:themeShade="BF"/>
        </w:tblBorders>
        <w:tblLayout w:type="fixed"/>
        <w:tblLook w:val="04A0" w:firstRow="1" w:lastRow="0" w:firstColumn="1" w:lastColumn="0" w:noHBand="0" w:noVBand="1"/>
      </w:tblPr>
      <w:tblGrid>
        <w:gridCol w:w="3119"/>
        <w:gridCol w:w="1471"/>
        <w:gridCol w:w="1472"/>
        <w:gridCol w:w="1472"/>
        <w:gridCol w:w="1472"/>
        <w:gridCol w:w="1472"/>
      </w:tblGrid>
      <w:tr w:rsidR="0053419C" w14:paraId="3EFAA80E" w14:textId="77777777" w:rsidTr="009804E5">
        <w:trPr>
          <w:cnfStyle w:val="100000000000" w:firstRow="1" w:lastRow="0" w:firstColumn="0" w:lastColumn="0" w:oddVBand="0" w:evenVBand="0" w:oddHBand="0" w:evenHBand="0" w:firstRowFirstColumn="0" w:firstRowLastColumn="0" w:lastRowFirstColumn="0" w:lastRowLastColumn="0"/>
          <w:trHeight w:val="677"/>
          <w:tblHeader/>
        </w:trPr>
        <w:tc>
          <w:tcPr>
            <w:tcW w:w="3119"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5E81FDF" w14:textId="77777777" w:rsidR="0053419C" w:rsidRDefault="0053419C" w:rsidP="001518BF">
            <w:pPr>
              <w:pStyle w:val="TableHeading"/>
            </w:pPr>
            <w:r>
              <w:t>Risk to asset</w:t>
            </w:r>
          </w:p>
        </w:tc>
        <w:tc>
          <w:tcPr>
            <w:tcW w:w="7359"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51B9A48" w14:textId="77777777" w:rsidR="0053419C" w:rsidRDefault="0053419C" w:rsidP="001518BF">
            <w:pPr>
              <w:pStyle w:val="TableHeading"/>
            </w:pPr>
            <w:r>
              <w:t>Who to contact</w:t>
            </w:r>
          </w:p>
        </w:tc>
      </w:tr>
      <w:tr w:rsidR="009A49B8" w14:paraId="5C5646FE" w14:textId="77777777" w:rsidTr="009804E5">
        <w:trPr>
          <w:cnfStyle w:val="100000000000" w:firstRow="1" w:lastRow="0" w:firstColumn="0" w:lastColumn="0" w:oddVBand="0" w:evenVBand="0" w:oddHBand="0" w:evenHBand="0" w:firstRowFirstColumn="0" w:firstRowLastColumn="0" w:lastRowFirstColumn="0" w:lastRowLastColumn="0"/>
          <w:tblHeader/>
        </w:trPr>
        <w:tc>
          <w:tcPr>
            <w:tcW w:w="3119" w:type="dxa"/>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10DEA24" w14:textId="77777777" w:rsidR="009A49B8" w:rsidRDefault="009A49B8" w:rsidP="009A49B8">
            <w:pPr>
              <w:pStyle w:val="TableBody"/>
            </w:pPr>
          </w:p>
        </w:tc>
        <w:tc>
          <w:tcPr>
            <w:tcW w:w="14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DDC44BC" w14:textId="77777777" w:rsidR="009A49B8" w:rsidRPr="00121500" w:rsidRDefault="009A49B8" w:rsidP="009A49B8">
            <w:pPr>
              <w:pStyle w:val="TableBody"/>
              <w:rPr>
                <w:b w:val="0"/>
                <w:bCs/>
              </w:rPr>
            </w:pPr>
            <w:r w:rsidRPr="00121500">
              <w:rPr>
                <w:b w:val="0"/>
                <w:bCs/>
              </w:rPr>
              <w:t>CERT NZ (part of the NCSC)</w:t>
            </w:r>
          </w:p>
        </w:tc>
        <w:tc>
          <w:tcPr>
            <w:tcW w:w="14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645E273" w14:textId="77777777" w:rsidR="009A49B8" w:rsidRPr="00121500" w:rsidRDefault="009A49B8" w:rsidP="009A49B8">
            <w:pPr>
              <w:pStyle w:val="TableBody"/>
              <w:rPr>
                <w:b w:val="0"/>
                <w:bCs/>
              </w:rPr>
            </w:pPr>
            <w:r w:rsidRPr="00121500">
              <w:rPr>
                <w:b w:val="0"/>
                <w:bCs/>
              </w:rPr>
              <w:t>IT Provider</w:t>
            </w:r>
          </w:p>
        </w:tc>
        <w:tc>
          <w:tcPr>
            <w:tcW w:w="14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20D1CE2" w14:textId="77777777" w:rsidR="009A49B8" w:rsidRPr="00121500" w:rsidRDefault="009A49B8" w:rsidP="009A49B8">
            <w:pPr>
              <w:pStyle w:val="TableBody"/>
              <w:rPr>
                <w:b w:val="0"/>
                <w:bCs/>
              </w:rPr>
            </w:pPr>
            <w:r w:rsidRPr="00121500">
              <w:rPr>
                <w:b w:val="0"/>
                <w:bCs/>
              </w:rPr>
              <w:t>Bank</w:t>
            </w:r>
          </w:p>
        </w:tc>
        <w:tc>
          <w:tcPr>
            <w:tcW w:w="14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C19F268" w14:textId="77777777" w:rsidR="009A49B8" w:rsidRPr="00121500" w:rsidRDefault="009A49B8" w:rsidP="009A49B8">
            <w:pPr>
              <w:pStyle w:val="TableBody"/>
              <w:rPr>
                <w:b w:val="0"/>
                <w:bCs/>
              </w:rPr>
            </w:pPr>
            <w:r w:rsidRPr="00121500">
              <w:rPr>
                <w:b w:val="0"/>
                <w:bCs/>
              </w:rPr>
              <w:t xml:space="preserve">Web Host </w:t>
            </w:r>
            <w:r w:rsidRPr="00121500">
              <w:rPr>
                <w:b w:val="0"/>
                <w:bCs/>
              </w:rPr>
              <w:br/>
              <w:t>or platform</w:t>
            </w:r>
          </w:p>
        </w:tc>
        <w:tc>
          <w:tcPr>
            <w:tcW w:w="14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A752D43" w14:textId="77777777" w:rsidR="009A49B8" w:rsidRPr="00121500" w:rsidRDefault="009A49B8" w:rsidP="009A49B8">
            <w:pPr>
              <w:pStyle w:val="TableBody"/>
              <w:rPr>
                <w:b w:val="0"/>
                <w:bCs/>
              </w:rPr>
            </w:pPr>
            <w:r w:rsidRPr="00121500">
              <w:rPr>
                <w:b w:val="0"/>
                <w:bCs/>
              </w:rPr>
              <w:t>Lawyer</w:t>
            </w:r>
          </w:p>
        </w:tc>
      </w:tr>
      <w:tr w:rsidR="002D3543" w:rsidRPr="0053419C" w14:paraId="6B363162" w14:textId="77777777" w:rsidTr="009804E5">
        <w:trPr>
          <w:cnfStyle w:val="000000100000" w:firstRow="0" w:lastRow="0" w:firstColumn="0" w:lastColumn="0" w:oddVBand="0" w:evenVBand="0" w:oddHBand="1" w:evenHBand="0" w:firstRowFirstColumn="0" w:firstRowLastColumn="0" w:lastRowFirstColumn="0" w:lastRowLastColumn="0"/>
          <w:trHeight w:val="749"/>
        </w:trPr>
        <w:permStart w:id="1883926911" w:edGrp="everyone" w:displacedByCustomXml="next"/>
        <w:sdt>
          <w:sdtPr>
            <w:id w:val="1301572128"/>
            <w:placeholder>
              <w:docPart w:val="1B42248A5743475496E55966CFD1788B"/>
            </w:placeholder>
            <w:temporary/>
            <w:showingPlcHdr/>
            <w:text w:multiLine="1"/>
          </w:sdtPr>
          <w:sdtEndPr/>
          <w:sdtContent>
            <w:tc>
              <w:tcPr>
                <w:tcW w:w="3119" w:type="dxa"/>
              </w:tcPr>
              <w:p w14:paraId="74EE6E70" w14:textId="77777777" w:rsidR="002D3543" w:rsidRPr="0053419C" w:rsidRDefault="002D3543" w:rsidP="002D3543">
                <w:pPr>
                  <w:pStyle w:val="TableBody"/>
                </w:pPr>
                <w:r w:rsidRPr="0053419C">
                  <w:rPr>
                    <w:rStyle w:val="PlaceholderText"/>
                  </w:rPr>
                  <w:t xml:space="preserve">EXAMPLE: </w:t>
                </w:r>
                <w:r>
                  <w:rPr>
                    <w:rStyle w:val="PlaceholderText"/>
                  </w:rPr>
                  <w:t xml:space="preserve">Unable to use social </w:t>
                </w:r>
                <w:r>
                  <w:rPr>
                    <w:rStyle w:val="PlaceholderText"/>
                  </w:rPr>
                  <w:br/>
                  <w:t>media</w:t>
                </w:r>
              </w:p>
            </w:tc>
          </w:sdtContent>
        </w:sdt>
        <w:sdt>
          <w:sdtPr>
            <w:id w:val="2015099942"/>
            <w:placeholder>
              <w:docPart w:val="9267B3BA5AC846EFBB39829A0B95CE5C"/>
            </w:placeholder>
            <w:dropDownList>
              <w:listItem w:displayText="✔" w:value="✔"/>
              <w:listItem w:displayText="  " w:value="  "/>
            </w:dropDownList>
          </w:sdtPr>
          <w:sdtEndPr/>
          <w:sdtContent>
            <w:tc>
              <w:tcPr>
                <w:tcW w:w="1471" w:type="dxa"/>
                <w:vAlign w:val="center"/>
              </w:tcPr>
              <w:p w14:paraId="7A0FBBAA"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639264935"/>
            <w:placeholder>
              <w:docPart w:val="00404BEA7F2243B882BDFAD5B9F0466E"/>
            </w:placeholder>
            <w:dropDownList>
              <w:listItem w:displayText="✔" w:value="✔"/>
              <w:listItem w:displayText="  " w:value="  "/>
            </w:dropDownList>
          </w:sdtPr>
          <w:sdtEndPr/>
          <w:sdtContent>
            <w:tc>
              <w:tcPr>
                <w:tcW w:w="1472" w:type="dxa"/>
                <w:vAlign w:val="center"/>
              </w:tcPr>
              <w:p w14:paraId="489F6810"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95390553"/>
            <w:placeholder>
              <w:docPart w:val="692D630A285A4F74B05D07FBF55945D0"/>
            </w:placeholder>
            <w:dropDownList>
              <w:listItem w:displayText="✔" w:value="✔"/>
              <w:listItem w:displayText="  " w:value="  "/>
            </w:dropDownList>
          </w:sdtPr>
          <w:sdtEndPr/>
          <w:sdtContent>
            <w:tc>
              <w:tcPr>
                <w:tcW w:w="1472" w:type="dxa"/>
                <w:vAlign w:val="center"/>
              </w:tcPr>
              <w:p w14:paraId="2667F8AB"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455685948"/>
            <w:placeholder>
              <w:docPart w:val="D51D0BC11B5041DF868B00A2A364406C"/>
            </w:placeholder>
            <w:dropDownList>
              <w:listItem w:displayText="✔" w:value="✔"/>
              <w:listItem w:displayText="  " w:value="  "/>
            </w:dropDownList>
          </w:sdtPr>
          <w:sdtEndPr/>
          <w:sdtContent>
            <w:tc>
              <w:tcPr>
                <w:tcW w:w="1472" w:type="dxa"/>
                <w:vAlign w:val="center"/>
              </w:tcPr>
              <w:p w14:paraId="7DBB7D34"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633935906"/>
            <w:placeholder>
              <w:docPart w:val="0AA65062B6E1459EA07A8D9C136A2676"/>
            </w:placeholder>
            <w:dropDownList>
              <w:listItem w:displayText="✔" w:value="✔"/>
              <w:listItem w:displayText="  " w:value="  "/>
            </w:dropDownList>
          </w:sdtPr>
          <w:sdtEndPr/>
          <w:sdtContent>
            <w:tc>
              <w:tcPr>
                <w:tcW w:w="1472" w:type="dxa"/>
                <w:vAlign w:val="center"/>
              </w:tcPr>
              <w:p w14:paraId="1CBF1FDD"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tr>
      <w:tr w:rsidR="002D3543" w:rsidRPr="0053419C" w14:paraId="73AC1719" w14:textId="77777777" w:rsidTr="009804E5">
        <w:trPr>
          <w:cnfStyle w:val="000000010000" w:firstRow="0" w:lastRow="0" w:firstColumn="0" w:lastColumn="0" w:oddVBand="0" w:evenVBand="0" w:oddHBand="0" w:evenHBand="1" w:firstRowFirstColumn="0" w:firstRowLastColumn="0" w:lastRowFirstColumn="0" w:lastRowLastColumn="0"/>
          <w:trHeight w:val="749"/>
        </w:trPr>
        <w:sdt>
          <w:sdtPr>
            <w:id w:val="686254758"/>
            <w:placeholder>
              <w:docPart w:val="C01BD3D7519745958040811145891E47"/>
            </w:placeholder>
            <w:temporary/>
            <w:showingPlcHdr/>
            <w:text w:multiLine="1"/>
          </w:sdtPr>
          <w:sdtEndPr/>
          <w:sdtContent>
            <w:tc>
              <w:tcPr>
                <w:tcW w:w="3119" w:type="dxa"/>
              </w:tcPr>
              <w:p w14:paraId="19115D1D" w14:textId="77777777" w:rsidR="002D3543" w:rsidRPr="0053419C" w:rsidRDefault="002D3543" w:rsidP="002D3543">
                <w:pPr>
                  <w:pStyle w:val="TableBody"/>
                </w:pPr>
                <w:r w:rsidRPr="0053419C">
                  <w:rPr>
                    <w:rStyle w:val="PlaceholderText"/>
                  </w:rPr>
                  <w:t xml:space="preserve">EXAMPLE: </w:t>
                </w:r>
                <w:r>
                  <w:rPr>
                    <w:rStyle w:val="PlaceholderText"/>
                  </w:rPr>
                  <w:t>Theft of trade secrets</w:t>
                </w:r>
              </w:p>
            </w:tc>
          </w:sdtContent>
        </w:sdt>
        <w:sdt>
          <w:sdtPr>
            <w:id w:val="344678065"/>
            <w:placeholder>
              <w:docPart w:val="B0D5A94B70E140B287D2E7CE1B654B98"/>
            </w:placeholder>
            <w:dropDownList>
              <w:listItem w:displayText="✔" w:value="✔"/>
              <w:listItem w:displayText="  " w:value="  "/>
            </w:dropDownList>
          </w:sdtPr>
          <w:sdtEndPr/>
          <w:sdtContent>
            <w:tc>
              <w:tcPr>
                <w:tcW w:w="1471" w:type="dxa"/>
                <w:vAlign w:val="center"/>
              </w:tcPr>
              <w:p w14:paraId="4A2DD336"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84236712"/>
            <w:placeholder>
              <w:docPart w:val="5F8637E2BD184E72A742B2FE849A8122"/>
            </w:placeholder>
            <w:dropDownList>
              <w:listItem w:displayText="✔" w:value="✔"/>
              <w:listItem w:displayText="  " w:value="  "/>
            </w:dropDownList>
          </w:sdtPr>
          <w:sdtEndPr/>
          <w:sdtContent>
            <w:tc>
              <w:tcPr>
                <w:tcW w:w="1472" w:type="dxa"/>
                <w:vAlign w:val="center"/>
              </w:tcPr>
              <w:p w14:paraId="5B0CA8DD"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793650069"/>
            <w:placeholder>
              <w:docPart w:val="E929C68EB1B849449B7B0BA3631F060C"/>
            </w:placeholder>
            <w:dropDownList>
              <w:listItem w:displayText="✔" w:value="✔"/>
              <w:listItem w:displayText="  " w:value="  "/>
            </w:dropDownList>
          </w:sdtPr>
          <w:sdtEndPr/>
          <w:sdtContent>
            <w:tc>
              <w:tcPr>
                <w:tcW w:w="1472" w:type="dxa"/>
                <w:vAlign w:val="center"/>
              </w:tcPr>
              <w:p w14:paraId="0FB715DB"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098601022"/>
            <w:placeholder>
              <w:docPart w:val="EEE4AA37022246C7B004EA5BFF9A9EC5"/>
            </w:placeholder>
            <w:dropDownList>
              <w:listItem w:displayText="✔" w:value="✔"/>
              <w:listItem w:displayText="  " w:value="  "/>
            </w:dropDownList>
          </w:sdtPr>
          <w:sdtEndPr/>
          <w:sdtContent>
            <w:tc>
              <w:tcPr>
                <w:tcW w:w="1472" w:type="dxa"/>
                <w:vAlign w:val="center"/>
              </w:tcPr>
              <w:p w14:paraId="7DCE37CA"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699539335"/>
            <w:placeholder>
              <w:docPart w:val="A10CE37D6F384E939C5CC24D578C21D3"/>
            </w:placeholder>
            <w:dropDownList>
              <w:listItem w:displayText="✔" w:value="✔"/>
              <w:listItem w:displayText="  " w:value="  "/>
            </w:dropDownList>
          </w:sdtPr>
          <w:sdtEndPr/>
          <w:sdtContent>
            <w:tc>
              <w:tcPr>
                <w:tcW w:w="1472" w:type="dxa"/>
                <w:vAlign w:val="center"/>
              </w:tcPr>
              <w:p w14:paraId="6B3F3A4A"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tr>
      <w:tr w:rsidR="002D3543" w:rsidRPr="0053419C" w14:paraId="741EDC21" w14:textId="77777777" w:rsidTr="009804E5">
        <w:trPr>
          <w:cnfStyle w:val="000000100000" w:firstRow="0" w:lastRow="0" w:firstColumn="0" w:lastColumn="0" w:oddVBand="0" w:evenVBand="0" w:oddHBand="1" w:evenHBand="0" w:firstRowFirstColumn="0" w:firstRowLastColumn="0" w:lastRowFirstColumn="0" w:lastRowLastColumn="0"/>
          <w:trHeight w:val="749"/>
        </w:trPr>
        <w:sdt>
          <w:sdtPr>
            <w:id w:val="596215156"/>
            <w:placeholder>
              <w:docPart w:val="46C3C7E5D9564877B469F1B6BC4271C3"/>
            </w:placeholder>
            <w:temporary/>
            <w:showingPlcHdr/>
            <w:text w:multiLine="1"/>
          </w:sdtPr>
          <w:sdtEndPr/>
          <w:sdtContent>
            <w:tc>
              <w:tcPr>
                <w:tcW w:w="3119" w:type="dxa"/>
              </w:tcPr>
              <w:p w14:paraId="2BFF21C7" w14:textId="77777777" w:rsidR="002D3543" w:rsidRPr="0053419C" w:rsidRDefault="002D3543" w:rsidP="002D3543">
                <w:pPr>
                  <w:pStyle w:val="TableBody"/>
                </w:pPr>
                <w:r w:rsidRPr="0053419C">
                  <w:rPr>
                    <w:rStyle w:val="PlaceholderText"/>
                  </w:rPr>
                  <w:t xml:space="preserve">EXAMPLE: </w:t>
                </w:r>
                <w:r>
                  <w:rPr>
                    <w:rStyle w:val="PlaceholderText"/>
                  </w:rPr>
                  <w:t>Financial loss</w:t>
                </w:r>
              </w:p>
            </w:tc>
          </w:sdtContent>
        </w:sdt>
        <w:sdt>
          <w:sdtPr>
            <w:id w:val="557051804"/>
            <w:placeholder>
              <w:docPart w:val="F0C1504E0B1645F9B053ED5185ADA478"/>
            </w:placeholder>
            <w:dropDownList>
              <w:listItem w:displayText="✔" w:value="✔"/>
              <w:listItem w:displayText="  " w:value="  "/>
            </w:dropDownList>
          </w:sdtPr>
          <w:sdtEndPr/>
          <w:sdtContent>
            <w:tc>
              <w:tcPr>
                <w:tcW w:w="1471" w:type="dxa"/>
                <w:vAlign w:val="center"/>
              </w:tcPr>
              <w:p w14:paraId="75BFA755"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800793132"/>
            <w:placeholder>
              <w:docPart w:val="9845764AB4674F43AF05130ECB6090A8"/>
            </w:placeholder>
            <w:dropDownList>
              <w:listItem w:displayText="✔" w:value="✔"/>
              <w:listItem w:displayText="  " w:value="  "/>
            </w:dropDownList>
          </w:sdtPr>
          <w:sdtEndPr/>
          <w:sdtContent>
            <w:tc>
              <w:tcPr>
                <w:tcW w:w="1472" w:type="dxa"/>
                <w:vAlign w:val="center"/>
              </w:tcPr>
              <w:p w14:paraId="54835220"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052776726"/>
            <w:placeholder>
              <w:docPart w:val="EDEC57F269274964AB6290640FB44A3B"/>
            </w:placeholder>
            <w:dropDownList>
              <w:listItem w:displayText="✔" w:value="✔"/>
              <w:listItem w:displayText="  " w:value="  "/>
            </w:dropDownList>
          </w:sdtPr>
          <w:sdtEndPr/>
          <w:sdtContent>
            <w:tc>
              <w:tcPr>
                <w:tcW w:w="1472" w:type="dxa"/>
                <w:vAlign w:val="center"/>
              </w:tcPr>
              <w:p w14:paraId="4CF28558"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300774786"/>
            <w:placeholder>
              <w:docPart w:val="98406DD0645C4067A34B0947B92CFA12"/>
            </w:placeholder>
            <w:dropDownList>
              <w:listItem w:displayText="✔" w:value="✔"/>
              <w:listItem w:displayText="  " w:value="  "/>
            </w:dropDownList>
          </w:sdtPr>
          <w:sdtEndPr/>
          <w:sdtContent>
            <w:tc>
              <w:tcPr>
                <w:tcW w:w="1472" w:type="dxa"/>
                <w:vAlign w:val="center"/>
              </w:tcPr>
              <w:p w14:paraId="0EF25424"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370227295"/>
            <w:placeholder>
              <w:docPart w:val="D7E4B98CD74C4291A4934CE25F376609"/>
            </w:placeholder>
            <w:dropDownList>
              <w:listItem w:displayText="✔" w:value="✔"/>
              <w:listItem w:displayText="  " w:value="  "/>
            </w:dropDownList>
          </w:sdtPr>
          <w:sdtEndPr/>
          <w:sdtContent>
            <w:tc>
              <w:tcPr>
                <w:tcW w:w="1472" w:type="dxa"/>
                <w:vAlign w:val="center"/>
              </w:tcPr>
              <w:p w14:paraId="0192B463"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tr>
      <w:tr w:rsidR="002D3543" w:rsidRPr="0053419C" w14:paraId="5804FFF0" w14:textId="77777777" w:rsidTr="009804E5">
        <w:trPr>
          <w:cnfStyle w:val="000000010000" w:firstRow="0" w:lastRow="0" w:firstColumn="0" w:lastColumn="0" w:oddVBand="0" w:evenVBand="0" w:oddHBand="0" w:evenHBand="1" w:firstRowFirstColumn="0" w:firstRowLastColumn="0" w:lastRowFirstColumn="0" w:lastRowLastColumn="0"/>
          <w:trHeight w:val="749"/>
        </w:trPr>
        <w:sdt>
          <w:sdtPr>
            <w:id w:val="1422533823"/>
            <w:placeholder>
              <w:docPart w:val="AE19BC8268BB4A1D908114CCA60D1B83"/>
            </w:placeholder>
            <w:temporary/>
            <w:showingPlcHdr/>
            <w:text w:multiLine="1"/>
          </w:sdtPr>
          <w:sdtEndPr/>
          <w:sdtContent>
            <w:tc>
              <w:tcPr>
                <w:tcW w:w="3119" w:type="dxa"/>
              </w:tcPr>
              <w:p w14:paraId="5EEFD799" w14:textId="77777777" w:rsidR="002D3543" w:rsidRPr="0053419C" w:rsidRDefault="002D3543" w:rsidP="002D3543">
                <w:pPr>
                  <w:pStyle w:val="TableBody"/>
                </w:pPr>
                <w:r w:rsidRPr="0053419C">
                  <w:rPr>
                    <w:rStyle w:val="PlaceholderText"/>
                  </w:rPr>
                  <w:t xml:space="preserve">EXAMPLE: </w:t>
                </w:r>
                <w:r>
                  <w:rPr>
                    <w:rStyle w:val="PlaceholderText"/>
                  </w:rPr>
                  <w:t>Breach of client data in a ransomware attack</w:t>
                </w:r>
              </w:p>
            </w:tc>
          </w:sdtContent>
        </w:sdt>
        <w:sdt>
          <w:sdtPr>
            <w:id w:val="-73215523"/>
            <w:placeholder>
              <w:docPart w:val="A7CD5D9659ED432D99514FB2DF4D22C6"/>
            </w:placeholder>
            <w:dropDownList>
              <w:listItem w:displayText="✔" w:value="✔"/>
              <w:listItem w:displayText="  " w:value="  "/>
            </w:dropDownList>
          </w:sdtPr>
          <w:sdtEndPr/>
          <w:sdtContent>
            <w:tc>
              <w:tcPr>
                <w:tcW w:w="1471" w:type="dxa"/>
                <w:vAlign w:val="center"/>
              </w:tcPr>
              <w:p w14:paraId="322EE678"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294748542"/>
            <w:placeholder>
              <w:docPart w:val="C591DE7FF504470D8EF13B1020F88962"/>
            </w:placeholder>
            <w:dropDownList>
              <w:listItem w:displayText="✔" w:value="✔"/>
              <w:listItem w:displayText="  " w:value="  "/>
            </w:dropDownList>
          </w:sdtPr>
          <w:sdtEndPr/>
          <w:sdtContent>
            <w:tc>
              <w:tcPr>
                <w:tcW w:w="1472" w:type="dxa"/>
                <w:vAlign w:val="center"/>
              </w:tcPr>
              <w:p w14:paraId="4C4C53EC"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164166400"/>
            <w:placeholder>
              <w:docPart w:val="8F1B9C5C4D1A45CD9F4723A8A144D7CA"/>
            </w:placeholder>
            <w:dropDownList>
              <w:listItem w:displayText="✔" w:value="✔"/>
              <w:listItem w:displayText="  " w:value="  "/>
            </w:dropDownList>
          </w:sdtPr>
          <w:sdtEndPr/>
          <w:sdtContent>
            <w:tc>
              <w:tcPr>
                <w:tcW w:w="1472" w:type="dxa"/>
                <w:vAlign w:val="center"/>
              </w:tcPr>
              <w:p w14:paraId="273C65C5"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66391120"/>
            <w:placeholder>
              <w:docPart w:val="C38BBA46528346969ED8AAC3AA36ABA6"/>
            </w:placeholder>
            <w:dropDownList>
              <w:listItem w:displayText="✔" w:value="✔"/>
              <w:listItem w:displayText="  " w:value="  "/>
            </w:dropDownList>
          </w:sdtPr>
          <w:sdtEndPr/>
          <w:sdtContent>
            <w:tc>
              <w:tcPr>
                <w:tcW w:w="1472" w:type="dxa"/>
                <w:vAlign w:val="center"/>
              </w:tcPr>
              <w:p w14:paraId="5318F2A8"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sdt>
          <w:sdtPr>
            <w:id w:val="-2134160297"/>
            <w:placeholder>
              <w:docPart w:val="1CED342BAA074F87B068F48359651D34"/>
            </w:placeholder>
            <w:dropDownList>
              <w:listItem w:displayText="✔" w:value="✔"/>
              <w:listItem w:displayText="  " w:value="  "/>
            </w:dropDownList>
          </w:sdtPr>
          <w:sdtEndPr/>
          <w:sdtContent>
            <w:tc>
              <w:tcPr>
                <w:tcW w:w="1472" w:type="dxa"/>
                <w:vAlign w:val="center"/>
              </w:tcPr>
              <w:p w14:paraId="7F220ACB" w14:textId="77777777" w:rsidR="002D3543" w:rsidRPr="0053419C" w:rsidRDefault="002D3543" w:rsidP="002D3543">
                <w:pPr>
                  <w:pStyle w:val="Tick"/>
                  <w:rPr>
                    <w:sz w:val="16"/>
                    <w:szCs w:val="16"/>
                  </w:rPr>
                </w:pPr>
                <w:r w:rsidRPr="00F17A56">
                  <w:rPr>
                    <w:rFonts w:ascii="Segoe UI Symbol" w:hAnsi="Segoe UI Symbol" w:cs="Segoe UI Symbol"/>
                  </w:rPr>
                  <w:t>✔</w:t>
                </w:r>
              </w:p>
            </w:tc>
          </w:sdtContent>
        </w:sdt>
      </w:tr>
    </w:tbl>
    <w:permEnd w:id="1883926911"/>
    <w:p w14:paraId="52DB6D22" w14:textId="77777777" w:rsidR="00173177" w:rsidRPr="007427E3" w:rsidRDefault="007427E3" w:rsidP="007427E3">
      <w:pPr>
        <w:rPr>
          <w:sz w:val="16"/>
          <w:szCs w:val="16"/>
        </w:rPr>
      </w:pPr>
      <w:r w:rsidRPr="007427E3">
        <w:rPr>
          <w:sz w:val="16"/>
          <w:szCs w:val="16"/>
        </w:rPr>
        <w:t>To create a new row click the bracket ‘</w:t>
      </w:r>
      <w:r w:rsidRPr="007427E3">
        <w:rPr>
          <w:b/>
          <w:bCs/>
          <w:sz w:val="16"/>
          <w:szCs w:val="16"/>
        </w:rPr>
        <w:t>]</w:t>
      </w:r>
      <w:r w:rsidRPr="007427E3">
        <w:rPr>
          <w:sz w:val="16"/>
          <w:szCs w:val="16"/>
        </w:rPr>
        <w:t>‘ on the right of the table and press ‘Tab’ on your keyboard. Copy and paste the ticks where required.</w:t>
      </w:r>
    </w:p>
    <w:p w14:paraId="46F68E1D" w14:textId="77777777" w:rsidR="007540D7" w:rsidRDefault="007540D7" w:rsidP="007540D7">
      <w:r w:rsidRPr="007540D7">
        <w:t xml:space="preserve">If personal data has been leaked or stolen, we are legally required to report to the Privacy Commission within 72 hours. CERT NZ (part of the NCSC) can give more advice on this. [can delete if your business </w:t>
      </w:r>
      <w:r w:rsidRPr="007540D7">
        <w:br/>
        <w:t>does not hold any personally identifying information]</w:t>
      </w:r>
    </w:p>
    <w:tbl>
      <w:tblPr>
        <w:tblStyle w:val="TableGridLight"/>
        <w:tblW w:w="0" w:type="auto"/>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324"/>
        <w:gridCol w:w="2072"/>
        <w:gridCol w:w="6089"/>
      </w:tblGrid>
      <w:tr w:rsidR="002F01D9" w14:paraId="5ABD7817" w14:textId="77777777" w:rsidTr="009804E5">
        <w:trPr>
          <w:cnfStyle w:val="100000000000" w:firstRow="1" w:lastRow="0" w:firstColumn="0" w:lastColumn="0" w:oddVBand="0" w:evenVBand="0" w:oddHBand="0" w:evenHBand="0" w:firstRowFirstColumn="0" w:firstRowLastColumn="0" w:lastRowFirstColumn="0" w:lastRowLastColumn="0"/>
          <w:trHeight w:val="581"/>
          <w:tblHeader/>
        </w:trPr>
        <w:tc>
          <w:tcPr>
            <w:tcW w:w="23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B6C36D" w14:textId="77777777" w:rsidR="002F01D9" w:rsidRDefault="002F01D9" w:rsidP="002F01D9">
            <w:pPr>
              <w:pStyle w:val="TableHeading"/>
            </w:pPr>
            <w:r w:rsidRPr="002E156E">
              <w:t>Incident</w:t>
            </w:r>
          </w:p>
        </w:tc>
        <w:tc>
          <w:tcPr>
            <w:tcW w:w="20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D742515" w14:textId="77777777" w:rsidR="002F01D9" w:rsidRDefault="002F01D9" w:rsidP="002F01D9">
            <w:pPr>
              <w:pStyle w:val="TableHeading"/>
            </w:pPr>
            <w:r w:rsidRPr="002E156E">
              <w:t>Report to</w:t>
            </w:r>
          </w:p>
        </w:tc>
        <w:tc>
          <w:tcPr>
            <w:tcW w:w="60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BBF7377" w14:textId="77777777" w:rsidR="002F01D9" w:rsidRDefault="002F01D9" w:rsidP="002F01D9">
            <w:pPr>
              <w:pStyle w:val="TableHeading"/>
            </w:pPr>
            <w:r w:rsidRPr="002E156E">
              <w:t>Contact Details</w:t>
            </w:r>
          </w:p>
        </w:tc>
      </w:tr>
      <w:tr w:rsidR="002F01D9" w:rsidRPr="002F01D9" w14:paraId="1DB9A85C" w14:textId="77777777" w:rsidTr="00C955ED">
        <w:trPr>
          <w:cnfStyle w:val="000000100000" w:firstRow="0" w:lastRow="0" w:firstColumn="0" w:lastColumn="0" w:oddVBand="0" w:evenVBand="0" w:oddHBand="1" w:evenHBand="0" w:firstRowFirstColumn="0" w:firstRowLastColumn="0" w:lastRowFirstColumn="0" w:lastRowLastColumn="0"/>
          <w:trHeight w:val="672"/>
        </w:trPr>
        <w:tc>
          <w:tcPr>
            <w:tcW w:w="2324" w:type="dxa"/>
          </w:tcPr>
          <w:p w14:paraId="31B4FEB8" w14:textId="77777777" w:rsidR="002F01D9" w:rsidRPr="002F01D9" w:rsidRDefault="002F01D9" w:rsidP="002F01D9">
            <w:pPr>
              <w:pStyle w:val="TableBody"/>
            </w:pPr>
            <w:r w:rsidRPr="002F01D9">
              <w:t>Data or privacy breach</w:t>
            </w:r>
          </w:p>
        </w:tc>
        <w:tc>
          <w:tcPr>
            <w:tcW w:w="2072" w:type="dxa"/>
          </w:tcPr>
          <w:p w14:paraId="079CB60F" w14:textId="77777777" w:rsidR="002F01D9" w:rsidRPr="002F01D9" w:rsidRDefault="002F01D9" w:rsidP="002F01D9">
            <w:pPr>
              <w:pStyle w:val="TableBody"/>
            </w:pPr>
            <w:r w:rsidRPr="002F01D9">
              <w:t>Privacy Commission</w:t>
            </w:r>
          </w:p>
        </w:tc>
        <w:tc>
          <w:tcPr>
            <w:tcW w:w="6089" w:type="dxa"/>
          </w:tcPr>
          <w:p w14:paraId="22010F6E" w14:textId="77777777" w:rsidR="002F01D9" w:rsidRPr="002F01D9" w:rsidRDefault="00494907" w:rsidP="002F01D9">
            <w:pPr>
              <w:pStyle w:val="TableBody"/>
            </w:pPr>
            <w:hyperlink r:id="rId13" w:history="1">
              <w:r w:rsidR="002F01D9" w:rsidRPr="00C44A24">
                <w:rPr>
                  <w:rStyle w:val="Hyperlink"/>
                </w:rPr>
                <w:t>Office of the Privacy Commissioner | NotifyUs - For organisations to reoprt privacy breaches</w:t>
              </w:r>
            </w:hyperlink>
          </w:p>
        </w:tc>
      </w:tr>
    </w:tbl>
    <w:p w14:paraId="767C8A24" w14:textId="77777777" w:rsidR="002907B8" w:rsidRDefault="002907B8">
      <w:pPr>
        <w:spacing w:after="160" w:line="278" w:lineRule="auto"/>
      </w:pPr>
      <w:r>
        <w:br w:type="page"/>
      </w:r>
    </w:p>
    <w:p w14:paraId="22CC742D" w14:textId="77777777" w:rsidR="002907B8" w:rsidRDefault="002907B8">
      <w:pPr>
        <w:spacing w:after="160" w:line="278" w:lineRule="auto"/>
      </w:pP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7371"/>
        <w:gridCol w:w="3117"/>
      </w:tblGrid>
      <w:tr w:rsidR="00841F92" w:rsidRPr="0075126D" w14:paraId="26DF724A" w14:textId="77777777" w:rsidTr="00C308A0">
        <w:trPr>
          <w:trHeight w:val="1096"/>
        </w:trPr>
        <w:tc>
          <w:tcPr>
            <w:tcW w:w="10488" w:type="dxa"/>
            <w:gridSpan w:val="2"/>
            <w:tcBorders>
              <w:bottom w:val="single" w:sz="4" w:space="0" w:color="7462E2"/>
            </w:tcBorders>
          </w:tcPr>
          <w:p w14:paraId="1891A7CF" w14:textId="77777777" w:rsidR="00841F92" w:rsidRPr="00893DA6" w:rsidRDefault="00841F92" w:rsidP="00C308A0">
            <w:pPr>
              <w:pStyle w:val="SectionHeading"/>
            </w:pPr>
            <w:r w:rsidRPr="00893DA6">
              <w:t>Identify assets and roles</w:t>
            </w:r>
          </w:p>
        </w:tc>
      </w:tr>
      <w:tr w:rsidR="00F10E9A" w:rsidRPr="00AE340B" w14:paraId="4E7356E4" w14:textId="77777777" w:rsidTr="004D397D">
        <w:trPr>
          <w:trHeight w:val="458"/>
        </w:trPr>
        <w:tc>
          <w:tcPr>
            <w:tcW w:w="7371" w:type="dxa"/>
            <w:tcBorders>
              <w:top w:val="single" w:sz="6" w:space="0" w:color="7462E2"/>
              <w:bottom w:val="nil"/>
            </w:tcBorders>
          </w:tcPr>
          <w:p w14:paraId="65303C4D" w14:textId="77777777" w:rsidR="00841F92" w:rsidRPr="008F0E4F" w:rsidRDefault="00F3643E" w:rsidP="00C308A0">
            <w:pPr>
              <w:pStyle w:val="Heading1"/>
            </w:pPr>
            <w:r>
              <w:t>Key roles</w:t>
            </w:r>
          </w:p>
          <w:p w14:paraId="06863164" w14:textId="77777777" w:rsidR="00841F92" w:rsidRPr="008303A9" w:rsidRDefault="00BE2C5C" w:rsidP="00BE2C5C">
            <w:r>
              <w:t xml:space="preserve">If you suspect a cyber security incident has occurred, these are </w:t>
            </w:r>
            <w:r>
              <w:br/>
              <w:t>the people notify in the first instance.</w:t>
            </w:r>
          </w:p>
        </w:tc>
        <w:tc>
          <w:tcPr>
            <w:tcW w:w="3117" w:type="dxa"/>
            <w:tcBorders>
              <w:top w:val="single" w:sz="4" w:space="0" w:color="7462E2"/>
              <w:bottom w:val="nil"/>
            </w:tcBorders>
          </w:tcPr>
          <w:p w14:paraId="65216D84" w14:textId="77777777" w:rsidR="00841F92" w:rsidRPr="00AE340B" w:rsidRDefault="00841F92" w:rsidP="00C308A0"/>
        </w:tc>
      </w:tr>
    </w:tbl>
    <w:p w14:paraId="39D93EEC" w14:textId="77777777" w:rsidR="00841F92" w:rsidRPr="00F10E9A" w:rsidRDefault="00841F92" w:rsidP="00F10E9A">
      <w:pPr>
        <w:pStyle w:val="NoSpacing"/>
        <w:rPr>
          <w:sz w:val="4"/>
          <w:szCs w:val="4"/>
        </w:rPr>
      </w:pPr>
    </w:p>
    <w:tbl>
      <w:tblPr>
        <w:tblStyle w:val="TableGridLight"/>
        <w:tblW w:w="0" w:type="auto"/>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410"/>
        <w:gridCol w:w="2714"/>
        <w:gridCol w:w="2659"/>
        <w:gridCol w:w="2695"/>
      </w:tblGrid>
      <w:tr w:rsidR="00BE2C5C" w14:paraId="0FB52FFF" w14:textId="77777777" w:rsidTr="003B4C87">
        <w:trPr>
          <w:cnfStyle w:val="100000000000" w:firstRow="1" w:lastRow="0" w:firstColumn="0" w:lastColumn="0" w:oddVBand="0" w:evenVBand="0" w:oddHBand="0" w:evenHBand="0" w:firstRowFirstColumn="0" w:firstRowLastColumn="0" w:lastRowFirstColumn="0" w:lastRowLastColumn="0"/>
          <w:trHeight w:val="651"/>
          <w:tblHeader/>
        </w:trPr>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E4FB242" w14:textId="77777777" w:rsidR="00BE2C5C" w:rsidRDefault="00BE2C5C" w:rsidP="00BE2C5C">
            <w:pPr>
              <w:pStyle w:val="TableHeading"/>
            </w:pPr>
            <w:r w:rsidRPr="00BF5C02">
              <w:t>Affected asset</w:t>
            </w:r>
          </w:p>
        </w:tc>
        <w:tc>
          <w:tcPr>
            <w:tcW w:w="27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276759B" w14:textId="77777777" w:rsidR="00BE2C5C" w:rsidRDefault="00BE2C5C" w:rsidP="00BE2C5C">
            <w:pPr>
              <w:pStyle w:val="TableHeading"/>
            </w:pPr>
            <w:r w:rsidRPr="00BF5C02">
              <w:t>Name &amp; Organisation</w:t>
            </w:r>
          </w:p>
        </w:tc>
        <w:tc>
          <w:tcPr>
            <w:tcW w:w="26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58A76CE" w14:textId="77777777" w:rsidR="00BE2C5C" w:rsidRDefault="00BE2C5C" w:rsidP="00BE2C5C">
            <w:pPr>
              <w:pStyle w:val="TableHeading"/>
            </w:pPr>
            <w:r w:rsidRPr="00BF5C02">
              <w:t>Role</w:t>
            </w:r>
          </w:p>
        </w:tc>
        <w:tc>
          <w:tcPr>
            <w:tcW w:w="26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BFC78DB" w14:textId="77777777" w:rsidR="00BE2C5C" w:rsidRDefault="00BE2C5C" w:rsidP="00BE2C5C">
            <w:pPr>
              <w:pStyle w:val="TableHeading"/>
            </w:pPr>
            <w:r w:rsidRPr="00BF5C02">
              <w:t>Contact Details</w:t>
            </w:r>
          </w:p>
        </w:tc>
      </w:tr>
      <w:tr w:rsidR="00841F92" w14:paraId="7B8891AA" w14:textId="77777777" w:rsidTr="001A3E63">
        <w:trPr>
          <w:cnfStyle w:val="000000100000" w:firstRow="0" w:lastRow="0" w:firstColumn="0" w:lastColumn="0" w:oddVBand="0" w:evenVBand="0" w:oddHBand="1" w:evenHBand="0" w:firstRowFirstColumn="0" w:firstRowLastColumn="0" w:lastRowFirstColumn="0" w:lastRowLastColumn="0"/>
          <w:trHeight w:val="655"/>
        </w:trPr>
        <w:permStart w:id="857942052" w:edGrp="everyone" w:displacedByCustomXml="next"/>
        <w:sdt>
          <w:sdtPr>
            <w:id w:val="512265267"/>
            <w:placeholder>
              <w:docPart w:val="E032656038934ACB9E0F1D70F1D40976"/>
            </w:placeholder>
            <w:temporary/>
            <w:showingPlcHdr/>
            <w:text w:multiLine="1"/>
          </w:sdtPr>
          <w:sdtEndPr/>
          <w:sdtContent>
            <w:tc>
              <w:tcPr>
                <w:tcW w:w="2410" w:type="dxa"/>
              </w:tcPr>
              <w:p w14:paraId="34FEF339" w14:textId="77777777" w:rsidR="00841F92" w:rsidRPr="0047165A" w:rsidRDefault="00F10E9A" w:rsidP="00C308A0">
                <w:pPr>
                  <w:pStyle w:val="TableBody"/>
                </w:pPr>
                <w:r>
                  <w:rPr>
                    <w:rStyle w:val="PlaceholderText"/>
                  </w:rPr>
                  <w:t xml:space="preserve">EXAMPLE: </w:t>
                </w:r>
                <w:r w:rsidR="00BE2C5C">
                  <w:rPr>
                    <w:rStyle w:val="PlaceholderText"/>
                  </w:rPr>
                  <w:t xml:space="preserve"> Internal computer system</w:t>
                </w:r>
              </w:p>
            </w:tc>
          </w:sdtContent>
        </w:sdt>
        <w:sdt>
          <w:sdtPr>
            <w:id w:val="717857009"/>
            <w:placeholder>
              <w:docPart w:val="D311EB20F99641FBBC6C80BB39B8EEC5"/>
            </w:placeholder>
            <w:temporary/>
            <w:showingPlcHdr/>
            <w:text w:multiLine="1"/>
          </w:sdtPr>
          <w:sdtEndPr/>
          <w:sdtContent>
            <w:tc>
              <w:tcPr>
                <w:tcW w:w="2714" w:type="dxa"/>
              </w:tcPr>
              <w:p w14:paraId="33C5A447" w14:textId="77777777" w:rsidR="00841F92" w:rsidRPr="0047165A" w:rsidRDefault="00BE2C5C" w:rsidP="00C308A0">
                <w:pPr>
                  <w:pStyle w:val="TableBody"/>
                </w:pPr>
                <w:r>
                  <w:rPr>
                    <w:rStyle w:val="PlaceholderText"/>
                  </w:rPr>
                  <w:t>Bill Gates – Windows Security</w:t>
                </w:r>
              </w:p>
            </w:tc>
          </w:sdtContent>
        </w:sdt>
        <w:sdt>
          <w:sdtPr>
            <w:id w:val="1139995975"/>
            <w:placeholder>
              <w:docPart w:val="77EFEF6497444A8BB6DBE56284B5F160"/>
            </w:placeholder>
            <w:temporary/>
            <w:showingPlcHdr/>
            <w:text w:multiLine="1"/>
          </w:sdtPr>
          <w:sdtEndPr/>
          <w:sdtContent>
            <w:tc>
              <w:tcPr>
                <w:tcW w:w="2659" w:type="dxa"/>
              </w:tcPr>
              <w:p w14:paraId="403C1813" w14:textId="77777777" w:rsidR="00841F92" w:rsidRPr="0047165A" w:rsidRDefault="00274355" w:rsidP="00C308A0">
                <w:pPr>
                  <w:pStyle w:val="TableBody"/>
                </w:pPr>
                <w:r>
                  <w:rPr>
                    <w:rStyle w:val="PlaceholderText"/>
                  </w:rPr>
                  <w:t>EXAMPLE: IT specialist</w:t>
                </w:r>
              </w:p>
            </w:tc>
          </w:sdtContent>
        </w:sdt>
        <w:sdt>
          <w:sdtPr>
            <w:id w:val="-1092544887"/>
            <w:placeholder>
              <w:docPart w:val="997BEB415A3041B7B66A0520BA3078F1"/>
            </w:placeholder>
            <w:temporary/>
            <w:showingPlcHdr/>
            <w:text w:multiLine="1"/>
          </w:sdtPr>
          <w:sdtEndPr/>
          <w:sdtContent>
            <w:tc>
              <w:tcPr>
                <w:tcW w:w="2695" w:type="dxa"/>
              </w:tcPr>
              <w:p w14:paraId="5C747A66" w14:textId="77777777" w:rsidR="00841F92" w:rsidRPr="0047165A" w:rsidRDefault="00274355" w:rsidP="00C308A0">
                <w:pPr>
                  <w:pStyle w:val="TableBody"/>
                </w:pPr>
                <w:r>
                  <w:rPr>
                    <w:rStyle w:val="PlaceholderText"/>
                  </w:rPr>
                  <w:t>555-5555</w:t>
                </w:r>
                <w:r>
                  <w:rPr>
                    <w:rStyle w:val="PlaceholderText"/>
                  </w:rPr>
                  <w:br/>
                  <w:t>BillyGates007</w:t>
                </w:r>
                <w:r w:rsidR="00E750C5">
                  <w:rPr>
                    <w:rStyle w:val="PlaceholderText"/>
                  </w:rPr>
                  <w:t>@</w:t>
                </w:r>
                <w:r>
                  <w:rPr>
                    <w:rStyle w:val="PlaceholderText"/>
                  </w:rPr>
                  <w:t>Microsoft</w:t>
                </w:r>
              </w:p>
            </w:tc>
          </w:sdtContent>
        </w:sdt>
      </w:tr>
      <w:tr w:rsidR="007E7BDC" w14:paraId="292B557D" w14:textId="77777777" w:rsidTr="001A3E63">
        <w:trPr>
          <w:cnfStyle w:val="000000010000" w:firstRow="0" w:lastRow="0" w:firstColumn="0" w:lastColumn="0" w:oddVBand="0" w:evenVBand="0" w:oddHBand="0" w:evenHBand="1" w:firstRowFirstColumn="0" w:firstRowLastColumn="0" w:lastRowFirstColumn="0" w:lastRowLastColumn="0"/>
          <w:trHeight w:val="529"/>
        </w:trPr>
        <w:sdt>
          <w:sdtPr>
            <w:id w:val="1200735994"/>
            <w:placeholder>
              <w:docPart w:val="8BD5D7AD46F34682988FF88BC98202F8"/>
            </w:placeholder>
            <w:temporary/>
            <w:showingPlcHdr/>
            <w:text w:multiLine="1"/>
          </w:sdtPr>
          <w:sdtEndPr/>
          <w:sdtContent>
            <w:tc>
              <w:tcPr>
                <w:tcW w:w="2410" w:type="dxa"/>
              </w:tcPr>
              <w:p w14:paraId="41491534" w14:textId="77777777" w:rsidR="007E7BDC" w:rsidRPr="0047165A" w:rsidRDefault="007E7BDC" w:rsidP="007E7BDC">
                <w:pPr>
                  <w:pStyle w:val="TableBody"/>
                </w:pPr>
                <w:r w:rsidRPr="009B533F">
                  <w:rPr>
                    <w:rStyle w:val="PlaceholderText"/>
                  </w:rPr>
                  <w:t xml:space="preserve">EXAMPLE: </w:t>
                </w:r>
                <w:r w:rsidRPr="009B533F">
                  <w:rPr>
                    <w:rStyle w:val="PlaceholderText"/>
                  </w:rPr>
                  <w:br/>
                </w:r>
                <w:r w:rsidR="00BE2C5C">
                  <w:rPr>
                    <w:rStyle w:val="PlaceholderText"/>
                  </w:rPr>
                  <w:t>Facebook page locked or copied</w:t>
                </w:r>
              </w:p>
            </w:tc>
          </w:sdtContent>
        </w:sdt>
        <w:sdt>
          <w:sdtPr>
            <w:id w:val="-960335470"/>
            <w:placeholder>
              <w:docPart w:val="12D35E1C85F2460C8667E29535C9472F"/>
            </w:placeholder>
            <w:temporary/>
            <w:showingPlcHdr/>
            <w:text/>
          </w:sdtPr>
          <w:sdtEndPr/>
          <w:sdtContent>
            <w:tc>
              <w:tcPr>
                <w:tcW w:w="2714" w:type="dxa"/>
              </w:tcPr>
              <w:p w14:paraId="2BBF3BD7" w14:textId="77777777" w:rsidR="007E7BDC" w:rsidRPr="0047165A" w:rsidRDefault="003637CA" w:rsidP="007E7BDC">
                <w:pPr>
                  <w:pStyle w:val="TableBody"/>
                </w:pPr>
                <w:r>
                  <w:rPr>
                    <w:rStyle w:val="PlaceholderText"/>
                  </w:rPr>
                  <w:t>Text field</w:t>
                </w:r>
              </w:p>
            </w:tc>
          </w:sdtContent>
        </w:sdt>
        <w:sdt>
          <w:sdtPr>
            <w:id w:val="-1778863920"/>
            <w:placeholder>
              <w:docPart w:val="55865A1744414CE2A43F8C36A3C11886"/>
            </w:placeholder>
            <w:temporary/>
            <w:showingPlcHdr/>
            <w:text w:multiLine="1"/>
          </w:sdtPr>
          <w:sdtEndPr/>
          <w:sdtContent>
            <w:tc>
              <w:tcPr>
                <w:tcW w:w="2659" w:type="dxa"/>
              </w:tcPr>
              <w:p w14:paraId="626779AD" w14:textId="77777777" w:rsidR="007E7BDC" w:rsidRPr="0047165A" w:rsidRDefault="00274355" w:rsidP="007E7BDC">
                <w:pPr>
                  <w:pStyle w:val="TableBody"/>
                </w:pPr>
                <w:r>
                  <w:rPr>
                    <w:rStyle w:val="PlaceholderText"/>
                  </w:rPr>
                  <w:t>EXAMPLE&gt; Social media manager</w:t>
                </w:r>
              </w:p>
            </w:tc>
          </w:sdtContent>
        </w:sdt>
        <w:sdt>
          <w:sdtPr>
            <w:id w:val="-185832818"/>
            <w:placeholder>
              <w:docPart w:val="F79FFA78C25943578B46810B5DA83ABA"/>
            </w:placeholder>
            <w:temporary/>
            <w:showingPlcHdr/>
            <w:text/>
          </w:sdtPr>
          <w:sdtEndPr/>
          <w:sdtContent>
            <w:tc>
              <w:tcPr>
                <w:tcW w:w="2695" w:type="dxa"/>
              </w:tcPr>
              <w:p w14:paraId="36B3C222" w14:textId="77777777" w:rsidR="007E7BDC" w:rsidRPr="0047165A" w:rsidRDefault="003637CA" w:rsidP="007E7BDC">
                <w:pPr>
                  <w:pStyle w:val="TableBody"/>
                </w:pPr>
                <w:r>
                  <w:rPr>
                    <w:rStyle w:val="PlaceholderText"/>
                  </w:rPr>
                  <w:t>Text field</w:t>
                </w:r>
              </w:p>
            </w:tc>
          </w:sdtContent>
        </w:sdt>
      </w:tr>
    </w:tbl>
    <w:permEnd w:id="857942052"/>
    <w:p w14:paraId="7E7B6CA8" w14:textId="77777777" w:rsidR="00FB5B1A" w:rsidRPr="007427E3" w:rsidRDefault="00FB5B1A" w:rsidP="00FB5B1A">
      <w:pPr>
        <w:pStyle w:val="NoSpacing"/>
        <w:spacing w:before="120" w:after="300"/>
        <w:rPr>
          <w:color w:val="1C4650"/>
          <w:sz w:val="16"/>
          <w:szCs w:val="16"/>
        </w:rPr>
      </w:pPr>
      <w:r w:rsidRPr="007427E3">
        <w:rPr>
          <w:color w:val="1C4650"/>
          <w:sz w:val="16"/>
          <w:szCs w:val="16"/>
        </w:rPr>
        <w:t>To create a new row click the bracket ‘</w:t>
      </w:r>
      <w:r w:rsidRPr="007427E3">
        <w:rPr>
          <w:b/>
          <w:bCs/>
          <w:color w:val="1C4650"/>
          <w:sz w:val="16"/>
          <w:szCs w:val="16"/>
        </w:rPr>
        <w:t>]</w:t>
      </w:r>
      <w:r w:rsidRPr="007427E3">
        <w:rPr>
          <w:color w:val="1C4650"/>
          <w:sz w:val="16"/>
          <w:szCs w:val="16"/>
        </w:rPr>
        <w:t>‘ on the right of the table and press ‘Tab’ on your keyboard.</w:t>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7513"/>
        <w:gridCol w:w="2975"/>
      </w:tblGrid>
      <w:tr w:rsidR="0082683B" w:rsidRPr="00AE340B" w14:paraId="139630A4" w14:textId="77777777" w:rsidTr="004D397D">
        <w:trPr>
          <w:trHeight w:val="588"/>
        </w:trPr>
        <w:tc>
          <w:tcPr>
            <w:tcW w:w="7513" w:type="dxa"/>
            <w:tcBorders>
              <w:top w:val="single" w:sz="6" w:space="0" w:color="7462E2"/>
              <w:bottom w:val="nil"/>
            </w:tcBorders>
          </w:tcPr>
          <w:p w14:paraId="60045779" w14:textId="77777777" w:rsidR="0082683B" w:rsidRPr="008303A9" w:rsidRDefault="003637CA" w:rsidP="003637CA">
            <w:r w:rsidRPr="003637CA">
              <w:t>If the incident is confirmed, escalate to the following.</w:t>
            </w:r>
          </w:p>
        </w:tc>
        <w:tc>
          <w:tcPr>
            <w:tcW w:w="2975" w:type="dxa"/>
            <w:tcBorders>
              <w:top w:val="single" w:sz="4" w:space="0" w:color="7462E2"/>
              <w:bottom w:val="nil"/>
            </w:tcBorders>
          </w:tcPr>
          <w:p w14:paraId="219CB345" w14:textId="77777777" w:rsidR="0082683B" w:rsidRPr="00AE340B" w:rsidRDefault="0082683B" w:rsidP="00C308A0"/>
        </w:tc>
      </w:tr>
    </w:tbl>
    <w:tbl>
      <w:tblPr>
        <w:tblStyle w:val="TableGridLight"/>
        <w:tblW w:w="0" w:type="auto"/>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410"/>
        <w:gridCol w:w="2714"/>
        <w:gridCol w:w="2659"/>
        <w:gridCol w:w="2695"/>
      </w:tblGrid>
      <w:tr w:rsidR="0059183F" w14:paraId="496CBCDC" w14:textId="77777777" w:rsidTr="003B4C87">
        <w:trPr>
          <w:cnfStyle w:val="100000000000" w:firstRow="1" w:lastRow="0" w:firstColumn="0" w:lastColumn="0" w:oddVBand="0" w:evenVBand="0" w:oddHBand="0" w:evenHBand="0" w:firstRowFirstColumn="0" w:firstRowLastColumn="0" w:lastRowFirstColumn="0" w:lastRowLastColumn="0"/>
          <w:trHeight w:val="581"/>
          <w:tblHeader/>
        </w:trPr>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3D4BD80" w14:textId="77777777" w:rsidR="0059183F" w:rsidRDefault="0059183F" w:rsidP="0059183F">
            <w:pPr>
              <w:pStyle w:val="TableHeading"/>
            </w:pPr>
            <w:r w:rsidRPr="00EE2894">
              <w:t>Role</w:t>
            </w:r>
          </w:p>
        </w:tc>
        <w:tc>
          <w:tcPr>
            <w:tcW w:w="27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3769AA4" w14:textId="77777777" w:rsidR="0059183F" w:rsidRDefault="0059183F" w:rsidP="0059183F">
            <w:pPr>
              <w:pStyle w:val="TableHeading"/>
            </w:pPr>
            <w:r w:rsidRPr="00EE2894">
              <w:t>Name &amp; Organisation</w:t>
            </w:r>
          </w:p>
        </w:tc>
        <w:tc>
          <w:tcPr>
            <w:tcW w:w="26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8172F76" w14:textId="77777777" w:rsidR="0059183F" w:rsidRDefault="0059183F" w:rsidP="0059183F">
            <w:pPr>
              <w:pStyle w:val="TableHeading"/>
            </w:pPr>
            <w:r w:rsidRPr="00EE2894">
              <w:t>Phone Number</w:t>
            </w:r>
          </w:p>
        </w:tc>
        <w:tc>
          <w:tcPr>
            <w:tcW w:w="26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C84B050" w14:textId="77777777" w:rsidR="0059183F" w:rsidRDefault="0059183F" w:rsidP="0059183F">
            <w:pPr>
              <w:pStyle w:val="TableHeading"/>
            </w:pPr>
            <w:r w:rsidRPr="00EE2894">
              <w:t>Email Address</w:t>
            </w:r>
          </w:p>
        </w:tc>
      </w:tr>
      <w:tr w:rsidR="0059183F" w14:paraId="19E60129" w14:textId="77777777" w:rsidTr="001A3E63">
        <w:trPr>
          <w:cnfStyle w:val="000000100000" w:firstRow="0" w:lastRow="0" w:firstColumn="0" w:lastColumn="0" w:oddVBand="0" w:evenVBand="0" w:oddHBand="1" w:evenHBand="0" w:firstRowFirstColumn="0" w:firstRowLastColumn="0" w:lastRowFirstColumn="0" w:lastRowLastColumn="0"/>
          <w:trHeight w:val="672"/>
        </w:trPr>
        <w:tc>
          <w:tcPr>
            <w:tcW w:w="2410" w:type="dxa"/>
          </w:tcPr>
          <w:p w14:paraId="6B962EEB" w14:textId="77777777" w:rsidR="0059183F" w:rsidRPr="00EE2894" w:rsidRDefault="0059183F" w:rsidP="0059183F">
            <w:pPr>
              <w:pStyle w:val="TableBody"/>
            </w:pPr>
            <w:r w:rsidRPr="00113A18">
              <w:t xml:space="preserve">CERT NZ (part of the NCSC) </w:t>
            </w:r>
          </w:p>
        </w:tc>
        <w:tc>
          <w:tcPr>
            <w:tcW w:w="2714" w:type="dxa"/>
          </w:tcPr>
          <w:p w14:paraId="7B92D5E5" w14:textId="77777777" w:rsidR="0059183F" w:rsidRPr="00EE2894" w:rsidRDefault="0059183F" w:rsidP="0059183F">
            <w:pPr>
              <w:pStyle w:val="TableBody"/>
            </w:pPr>
            <w:r w:rsidRPr="00113A18">
              <w:t>Incident response team</w:t>
            </w:r>
          </w:p>
        </w:tc>
        <w:tc>
          <w:tcPr>
            <w:tcW w:w="2659" w:type="dxa"/>
          </w:tcPr>
          <w:p w14:paraId="4B249B04" w14:textId="77777777" w:rsidR="0059183F" w:rsidRPr="00EE2894" w:rsidRDefault="0059183F" w:rsidP="0059183F">
            <w:pPr>
              <w:pStyle w:val="TableBody"/>
            </w:pPr>
            <w:r w:rsidRPr="00113A18">
              <w:t>0800 CERT NZ</w:t>
            </w:r>
          </w:p>
        </w:tc>
        <w:tc>
          <w:tcPr>
            <w:tcW w:w="2695" w:type="dxa"/>
          </w:tcPr>
          <w:p w14:paraId="565BC6C9" w14:textId="77777777" w:rsidR="0059183F" w:rsidRPr="00EE2894" w:rsidRDefault="0059183F" w:rsidP="0059183F">
            <w:pPr>
              <w:pStyle w:val="TableBody"/>
            </w:pPr>
            <w:r w:rsidRPr="00113A18">
              <w:t>Online reporting form</w:t>
            </w:r>
          </w:p>
        </w:tc>
      </w:tr>
      <w:tr w:rsidR="00282FE4" w14:paraId="3679FAD7" w14:textId="77777777" w:rsidTr="001A3E63">
        <w:trPr>
          <w:cnfStyle w:val="000000010000" w:firstRow="0" w:lastRow="0" w:firstColumn="0" w:lastColumn="0" w:oddVBand="0" w:evenVBand="0" w:oddHBand="0" w:evenHBand="1" w:firstRowFirstColumn="0" w:firstRowLastColumn="0" w:lastRowFirstColumn="0" w:lastRowLastColumn="0"/>
          <w:trHeight w:val="672"/>
        </w:trPr>
        <w:permStart w:id="827591554" w:edGrp="everyone" w:displacedByCustomXml="next"/>
        <w:sdt>
          <w:sdtPr>
            <w:id w:val="-895434010"/>
            <w:placeholder>
              <w:docPart w:val="F2B6F0A9E00745A3B29A66625F200161"/>
            </w:placeholder>
            <w:temporary/>
            <w:showingPlcHdr/>
            <w:text w:multiLine="1"/>
          </w:sdtPr>
          <w:sdtEndPr/>
          <w:sdtContent>
            <w:tc>
              <w:tcPr>
                <w:tcW w:w="2410" w:type="dxa"/>
              </w:tcPr>
              <w:p w14:paraId="27C74A34" w14:textId="77777777" w:rsidR="00282FE4" w:rsidRPr="0047165A" w:rsidRDefault="00282FE4" w:rsidP="00282FE4">
                <w:pPr>
                  <w:pStyle w:val="TableBody"/>
                </w:pPr>
                <w:r>
                  <w:rPr>
                    <w:rStyle w:val="PlaceholderText"/>
                  </w:rPr>
                  <w:t>EXAMPLE:  CEO</w:t>
                </w:r>
              </w:p>
            </w:tc>
          </w:sdtContent>
        </w:sdt>
        <w:sdt>
          <w:sdtPr>
            <w:id w:val="827337731"/>
            <w:placeholder>
              <w:docPart w:val="27ED46C178914861B80E89C73FC29C53"/>
            </w:placeholder>
            <w:temporary/>
            <w:showingPlcHdr/>
            <w:text/>
          </w:sdtPr>
          <w:sdtEndPr/>
          <w:sdtContent>
            <w:tc>
              <w:tcPr>
                <w:tcW w:w="2714" w:type="dxa"/>
              </w:tcPr>
              <w:p w14:paraId="23766B3C" w14:textId="77777777" w:rsidR="00282FE4" w:rsidRPr="0047165A" w:rsidRDefault="00282FE4" w:rsidP="00282FE4">
                <w:pPr>
                  <w:pStyle w:val="TableBody"/>
                </w:pPr>
                <w:r w:rsidRPr="00E53FBD">
                  <w:rPr>
                    <w:rStyle w:val="PlaceholderText"/>
                  </w:rPr>
                  <w:t>Text field</w:t>
                </w:r>
              </w:p>
            </w:tc>
          </w:sdtContent>
        </w:sdt>
        <w:sdt>
          <w:sdtPr>
            <w:id w:val="-761987026"/>
            <w:placeholder>
              <w:docPart w:val="E006EBF42E314735B8AF76EE399DF8C3"/>
            </w:placeholder>
            <w:temporary/>
            <w:showingPlcHdr/>
            <w:text/>
          </w:sdtPr>
          <w:sdtEndPr/>
          <w:sdtContent>
            <w:tc>
              <w:tcPr>
                <w:tcW w:w="2659" w:type="dxa"/>
              </w:tcPr>
              <w:p w14:paraId="10FC9512" w14:textId="77777777" w:rsidR="00282FE4" w:rsidRPr="0047165A" w:rsidRDefault="00282FE4" w:rsidP="00282FE4">
                <w:pPr>
                  <w:pStyle w:val="TableBody"/>
                </w:pPr>
                <w:r w:rsidRPr="00E53FBD">
                  <w:rPr>
                    <w:rStyle w:val="PlaceholderText"/>
                  </w:rPr>
                  <w:t>Text field</w:t>
                </w:r>
              </w:p>
            </w:tc>
          </w:sdtContent>
        </w:sdt>
        <w:sdt>
          <w:sdtPr>
            <w:id w:val="660671262"/>
            <w:placeholder>
              <w:docPart w:val="0F6B95D67E4046FC910BA2BD9664562A"/>
            </w:placeholder>
            <w:temporary/>
            <w:showingPlcHdr/>
            <w:text/>
          </w:sdtPr>
          <w:sdtEndPr/>
          <w:sdtContent>
            <w:tc>
              <w:tcPr>
                <w:tcW w:w="2695" w:type="dxa"/>
              </w:tcPr>
              <w:p w14:paraId="44EF96D3" w14:textId="77777777" w:rsidR="00282FE4" w:rsidRPr="0047165A" w:rsidRDefault="00282FE4" w:rsidP="00282FE4">
                <w:pPr>
                  <w:pStyle w:val="TableBody"/>
                </w:pPr>
                <w:r w:rsidRPr="00E53FBD">
                  <w:rPr>
                    <w:rStyle w:val="PlaceholderText"/>
                  </w:rPr>
                  <w:t>Text field</w:t>
                </w:r>
              </w:p>
            </w:tc>
          </w:sdtContent>
        </w:sdt>
      </w:tr>
      <w:tr w:rsidR="00282FE4" w14:paraId="4DD1FD61" w14:textId="77777777" w:rsidTr="001A3E63">
        <w:trPr>
          <w:cnfStyle w:val="000000100000" w:firstRow="0" w:lastRow="0" w:firstColumn="0" w:lastColumn="0" w:oddVBand="0" w:evenVBand="0" w:oddHBand="1" w:evenHBand="0" w:firstRowFirstColumn="0" w:firstRowLastColumn="0" w:lastRowFirstColumn="0" w:lastRowLastColumn="0"/>
          <w:trHeight w:val="672"/>
        </w:trPr>
        <w:sdt>
          <w:sdtPr>
            <w:id w:val="-1029557872"/>
            <w:placeholder>
              <w:docPart w:val="959049A6318B4AF2AC2E8AB3DC5220AC"/>
            </w:placeholder>
            <w:temporary/>
            <w:showingPlcHdr/>
            <w:text w:multiLine="1"/>
          </w:sdtPr>
          <w:sdtEndPr/>
          <w:sdtContent>
            <w:tc>
              <w:tcPr>
                <w:tcW w:w="2410" w:type="dxa"/>
              </w:tcPr>
              <w:p w14:paraId="0098C9F3" w14:textId="77777777" w:rsidR="00282FE4" w:rsidRPr="0047165A" w:rsidRDefault="00282FE4" w:rsidP="00282FE4">
                <w:pPr>
                  <w:pStyle w:val="TableBody"/>
                </w:pPr>
                <w:r w:rsidRPr="009B533F">
                  <w:rPr>
                    <w:rStyle w:val="PlaceholderText"/>
                  </w:rPr>
                  <w:t xml:space="preserve">EXAMPLE: </w:t>
                </w:r>
                <w:r>
                  <w:rPr>
                    <w:rStyle w:val="PlaceholderText"/>
                  </w:rPr>
                  <w:t>External IT support</w:t>
                </w:r>
              </w:p>
            </w:tc>
          </w:sdtContent>
        </w:sdt>
        <w:sdt>
          <w:sdtPr>
            <w:id w:val="-1376850316"/>
            <w:placeholder>
              <w:docPart w:val="CCD27894BB444F5582A19F8CBD7AAB25"/>
            </w:placeholder>
            <w:temporary/>
            <w:showingPlcHdr/>
            <w:text/>
          </w:sdtPr>
          <w:sdtEndPr/>
          <w:sdtContent>
            <w:tc>
              <w:tcPr>
                <w:tcW w:w="2714" w:type="dxa"/>
              </w:tcPr>
              <w:p w14:paraId="00881977" w14:textId="77777777" w:rsidR="00282FE4" w:rsidRPr="0047165A" w:rsidRDefault="00282FE4" w:rsidP="00282FE4">
                <w:pPr>
                  <w:pStyle w:val="TableBody"/>
                </w:pPr>
                <w:r w:rsidRPr="00BB51A1">
                  <w:rPr>
                    <w:rStyle w:val="PlaceholderText"/>
                  </w:rPr>
                  <w:t>Text field</w:t>
                </w:r>
              </w:p>
            </w:tc>
          </w:sdtContent>
        </w:sdt>
        <w:sdt>
          <w:sdtPr>
            <w:id w:val="359711625"/>
            <w:placeholder>
              <w:docPart w:val="BBA93B2DF5704189A9F61E5616E11C76"/>
            </w:placeholder>
            <w:temporary/>
            <w:showingPlcHdr/>
            <w:text/>
          </w:sdtPr>
          <w:sdtEndPr/>
          <w:sdtContent>
            <w:tc>
              <w:tcPr>
                <w:tcW w:w="2659" w:type="dxa"/>
              </w:tcPr>
              <w:p w14:paraId="0045A7D4" w14:textId="77777777" w:rsidR="00282FE4" w:rsidRPr="0047165A" w:rsidRDefault="00282FE4" w:rsidP="00282FE4">
                <w:pPr>
                  <w:pStyle w:val="TableBody"/>
                </w:pPr>
                <w:r w:rsidRPr="00BB51A1">
                  <w:rPr>
                    <w:rStyle w:val="PlaceholderText"/>
                  </w:rPr>
                  <w:t>Text field</w:t>
                </w:r>
              </w:p>
            </w:tc>
          </w:sdtContent>
        </w:sdt>
        <w:sdt>
          <w:sdtPr>
            <w:id w:val="-2048904348"/>
            <w:placeholder>
              <w:docPart w:val="90E99928FD73420586855196110F525A"/>
            </w:placeholder>
            <w:temporary/>
            <w:showingPlcHdr/>
            <w:text/>
          </w:sdtPr>
          <w:sdtEndPr/>
          <w:sdtContent>
            <w:tc>
              <w:tcPr>
                <w:tcW w:w="2695" w:type="dxa"/>
              </w:tcPr>
              <w:p w14:paraId="0B441478" w14:textId="77777777" w:rsidR="00282FE4" w:rsidRPr="0047165A" w:rsidRDefault="00282FE4" w:rsidP="00282FE4">
                <w:pPr>
                  <w:pStyle w:val="TableBody"/>
                </w:pPr>
                <w:r w:rsidRPr="00BB51A1">
                  <w:rPr>
                    <w:rStyle w:val="PlaceholderText"/>
                  </w:rPr>
                  <w:t>Text field</w:t>
                </w:r>
              </w:p>
            </w:tc>
          </w:sdtContent>
        </w:sdt>
      </w:tr>
    </w:tbl>
    <w:permEnd w:id="827591554"/>
    <w:p w14:paraId="0BF25CCA" w14:textId="77777777" w:rsidR="00FB5B1A" w:rsidRPr="007427E3" w:rsidRDefault="00FB5B1A" w:rsidP="00FB5B1A">
      <w:pPr>
        <w:pStyle w:val="NoSpacing"/>
        <w:spacing w:before="120" w:after="300"/>
        <w:rPr>
          <w:color w:val="1C4650"/>
          <w:sz w:val="16"/>
          <w:szCs w:val="16"/>
        </w:rPr>
      </w:pPr>
      <w:r w:rsidRPr="007427E3">
        <w:rPr>
          <w:color w:val="1C4650"/>
          <w:sz w:val="16"/>
          <w:szCs w:val="16"/>
        </w:rPr>
        <w:t>To create a new row click the bracket ‘</w:t>
      </w:r>
      <w:r w:rsidRPr="007427E3">
        <w:rPr>
          <w:b/>
          <w:bCs/>
          <w:color w:val="1C4650"/>
          <w:sz w:val="16"/>
          <w:szCs w:val="16"/>
        </w:rPr>
        <w:t>]</w:t>
      </w:r>
      <w:r w:rsidRPr="007427E3">
        <w:rPr>
          <w:color w:val="1C4650"/>
          <w:sz w:val="16"/>
          <w:szCs w:val="16"/>
        </w:rPr>
        <w:t>‘ on the right of the table and press ‘Tab’ on your keyboard.</w:t>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7513"/>
        <w:gridCol w:w="2975"/>
      </w:tblGrid>
      <w:tr w:rsidR="00282FE4" w:rsidRPr="00AE340B" w14:paraId="105C1251" w14:textId="77777777" w:rsidTr="004D397D">
        <w:trPr>
          <w:trHeight w:val="588"/>
        </w:trPr>
        <w:tc>
          <w:tcPr>
            <w:tcW w:w="7513" w:type="dxa"/>
            <w:tcBorders>
              <w:top w:val="single" w:sz="6" w:space="0" w:color="7462E2"/>
              <w:bottom w:val="nil"/>
            </w:tcBorders>
          </w:tcPr>
          <w:p w14:paraId="6BDE7018" w14:textId="77777777" w:rsidR="00282FE4" w:rsidRDefault="00282FE4" w:rsidP="00282FE4">
            <w:pPr>
              <w:pStyle w:val="Heading1"/>
            </w:pPr>
            <w:r w:rsidRPr="00282FE4">
              <w:t>Key contact list</w:t>
            </w:r>
          </w:p>
          <w:p w14:paraId="4F7F4A32" w14:textId="77777777" w:rsidR="00282FE4" w:rsidRPr="008303A9" w:rsidRDefault="00282FE4" w:rsidP="00C308A0">
            <w:r w:rsidRPr="00282FE4">
              <w:t>Any important contacts not listed above.</w:t>
            </w:r>
          </w:p>
        </w:tc>
        <w:tc>
          <w:tcPr>
            <w:tcW w:w="2975" w:type="dxa"/>
            <w:tcBorders>
              <w:top w:val="single" w:sz="4" w:space="0" w:color="7462E2"/>
              <w:bottom w:val="nil"/>
            </w:tcBorders>
          </w:tcPr>
          <w:p w14:paraId="614E3535" w14:textId="77777777" w:rsidR="00282FE4" w:rsidRPr="00AE340B" w:rsidRDefault="00282FE4" w:rsidP="00C308A0"/>
        </w:tc>
      </w:tr>
    </w:tbl>
    <w:tbl>
      <w:tblPr>
        <w:tblStyle w:val="TableGridLight"/>
        <w:tblW w:w="4994" w:type="pct"/>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407"/>
        <w:gridCol w:w="2716"/>
        <w:gridCol w:w="2659"/>
        <w:gridCol w:w="2693"/>
      </w:tblGrid>
      <w:tr w:rsidR="00A738BF" w14:paraId="64EC7875" w14:textId="77777777" w:rsidTr="003B4C87">
        <w:trPr>
          <w:cnfStyle w:val="100000000000" w:firstRow="1" w:lastRow="0" w:firstColumn="0" w:lastColumn="0" w:oddVBand="0" w:evenVBand="0" w:oddHBand="0" w:evenHBand="0" w:firstRowFirstColumn="0" w:firstRowLastColumn="0" w:lastRowFirstColumn="0" w:lastRowLastColumn="0"/>
          <w:trHeight w:val="581"/>
          <w:tblHeader/>
        </w:trPr>
        <w:tc>
          <w:tcPr>
            <w:tcW w:w="240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7375BA8" w14:textId="77777777" w:rsidR="00A738BF" w:rsidRDefault="00A738BF" w:rsidP="00A738BF">
            <w:pPr>
              <w:pStyle w:val="TableHeading"/>
            </w:pPr>
            <w:r w:rsidRPr="00481988">
              <w:t>Service</w:t>
            </w:r>
          </w:p>
        </w:tc>
        <w:tc>
          <w:tcPr>
            <w:tcW w:w="27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1C418A4" w14:textId="77777777" w:rsidR="00A738BF" w:rsidRDefault="00A738BF" w:rsidP="00A738BF">
            <w:pPr>
              <w:pStyle w:val="TableHeading"/>
            </w:pPr>
            <w:r w:rsidRPr="00481988">
              <w:t>Name &amp; Organisation</w:t>
            </w:r>
          </w:p>
        </w:tc>
        <w:tc>
          <w:tcPr>
            <w:tcW w:w="26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AF238E6" w14:textId="77777777" w:rsidR="00A738BF" w:rsidRDefault="00A738BF" w:rsidP="00A738BF">
            <w:pPr>
              <w:pStyle w:val="TableHeading"/>
            </w:pPr>
            <w:r w:rsidRPr="00481988">
              <w:t>Phone Number</w:t>
            </w:r>
          </w:p>
        </w:tc>
        <w:tc>
          <w:tcPr>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97DA9EA" w14:textId="77777777" w:rsidR="00A738BF" w:rsidRDefault="00A738BF" w:rsidP="00A738BF">
            <w:pPr>
              <w:pStyle w:val="TableHeading"/>
            </w:pPr>
            <w:r w:rsidRPr="00481988">
              <w:t>Email Address</w:t>
            </w:r>
          </w:p>
        </w:tc>
      </w:tr>
      <w:tr w:rsidR="00EB65A1" w14:paraId="0465BB90" w14:textId="77777777" w:rsidTr="001A3E63">
        <w:trPr>
          <w:cnfStyle w:val="000000100000" w:firstRow="0" w:lastRow="0" w:firstColumn="0" w:lastColumn="0" w:oddVBand="0" w:evenVBand="0" w:oddHBand="1" w:evenHBand="0" w:firstRowFirstColumn="0" w:firstRowLastColumn="0" w:lastRowFirstColumn="0" w:lastRowLastColumn="0"/>
          <w:trHeight w:val="672"/>
        </w:trPr>
        <w:permStart w:id="1224160177" w:edGrp="everyone" w:displacedByCustomXml="next"/>
        <w:sdt>
          <w:sdtPr>
            <w:id w:val="661664179"/>
            <w:placeholder>
              <w:docPart w:val="FD5B8ACFF1CB4D1C846C23738A5F4661"/>
            </w:placeholder>
            <w:temporary/>
            <w:showingPlcHdr/>
            <w:text w:multiLine="1"/>
          </w:sdtPr>
          <w:sdtEndPr/>
          <w:sdtContent>
            <w:tc>
              <w:tcPr>
                <w:tcW w:w="2407" w:type="dxa"/>
              </w:tcPr>
              <w:p w14:paraId="5ED6037C" w14:textId="77777777" w:rsidR="00EB65A1" w:rsidRPr="00EE2894" w:rsidRDefault="00EB65A1" w:rsidP="00EB65A1">
                <w:pPr>
                  <w:pStyle w:val="TableBody"/>
                </w:pPr>
                <w:r w:rsidRPr="00C831C6">
                  <w:rPr>
                    <w:rStyle w:val="PlaceholderText"/>
                  </w:rPr>
                  <w:t xml:space="preserve">EXAMPLE: </w:t>
                </w:r>
                <w:r>
                  <w:rPr>
                    <w:rStyle w:val="PlaceholderText"/>
                  </w:rPr>
                  <w:t>Bank</w:t>
                </w:r>
              </w:p>
            </w:tc>
          </w:sdtContent>
        </w:sdt>
        <w:sdt>
          <w:sdtPr>
            <w:id w:val="-1219895648"/>
            <w:placeholder>
              <w:docPart w:val="B970BF6986904FB4B2CAB392D82D5FF3"/>
            </w:placeholder>
            <w:temporary/>
            <w:showingPlcHdr/>
            <w:text/>
          </w:sdtPr>
          <w:sdtEndPr/>
          <w:sdtContent>
            <w:tc>
              <w:tcPr>
                <w:tcW w:w="2716" w:type="dxa"/>
              </w:tcPr>
              <w:p w14:paraId="535083DD" w14:textId="77777777" w:rsidR="00EB65A1" w:rsidRPr="00EE2894" w:rsidRDefault="00EB65A1" w:rsidP="00EB65A1">
                <w:pPr>
                  <w:pStyle w:val="TableBody"/>
                </w:pPr>
                <w:r w:rsidRPr="00081E5A">
                  <w:rPr>
                    <w:rStyle w:val="PlaceholderText"/>
                  </w:rPr>
                  <w:t>Text field</w:t>
                </w:r>
              </w:p>
            </w:tc>
          </w:sdtContent>
        </w:sdt>
        <w:sdt>
          <w:sdtPr>
            <w:id w:val="143634015"/>
            <w:placeholder>
              <w:docPart w:val="E561B1F189964B03822EF96990C7C863"/>
            </w:placeholder>
            <w:temporary/>
            <w:showingPlcHdr/>
            <w:text/>
          </w:sdtPr>
          <w:sdtEndPr/>
          <w:sdtContent>
            <w:tc>
              <w:tcPr>
                <w:tcW w:w="2659" w:type="dxa"/>
              </w:tcPr>
              <w:p w14:paraId="52DF8AA1" w14:textId="77777777" w:rsidR="00EB65A1" w:rsidRPr="00EE2894" w:rsidRDefault="00EB65A1" w:rsidP="00EB65A1">
                <w:pPr>
                  <w:pStyle w:val="TableBody"/>
                </w:pPr>
                <w:r w:rsidRPr="00081E5A">
                  <w:rPr>
                    <w:rStyle w:val="PlaceholderText"/>
                  </w:rPr>
                  <w:t>Text field</w:t>
                </w:r>
              </w:p>
            </w:tc>
          </w:sdtContent>
        </w:sdt>
        <w:sdt>
          <w:sdtPr>
            <w:id w:val="2068383081"/>
            <w:placeholder>
              <w:docPart w:val="040C91C7D8044919A57EC25E99D95F25"/>
            </w:placeholder>
            <w:temporary/>
            <w:showingPlcHdr/>
            <w:text/>
          </w:sdtPr>
          <w:sdtEndPr/>
          <w:sdtContent>
            <w:tc>
              <w:tcPr>
                <w:tcW w:w="2693" w:type="dxa"/>
              </w:tcPr>
              <w:p w14:paraId="64D6180E" w14:textId="77777777" w:rsidR="00EB65A1" w:rsidRPr="00EE2894" w:rsidRDefault="00EB65A1" w:rsidP="00EB65A1">
                <w:pPr>
                  <w:pStyle w:val="TableBody"/>
                </w:pPr>
                <w:r w:rsidRPr="00081E5A">
                  <w:rPr>
                    <w:rStyle w:val="PlaceholderText"/>
                  </w:rPr>
                  <w:t>Text field</w:t>
                </w:r>
              </w:p>
            </w:tc>
          </w:sdtContent>
        </w:sdt>
      </w:tr>
      <w:tr w:rsidR="00EB65A1" w14:paraId="3BC543A5" w14:textId="77777777" w:rsidTr="001A3E63">
        <w:trPr>
          <w:cnfStyle w:val="000000010000" w:firstRow="0" w:lastRow="0" w:firstColumn="0" w:lastColumn="0" w:oddVBand="0" w:evenVBand="0" w:oddHBand="0" w:evenHBand="1" w:firstRowFirstColumn="0" w:firstRowLastColumn="0" w:lastRowFirstColumn="0" w:lastRowLastColumn="0"/>
          <w:trHeight w:val="672"/>
        </w:trPr>
        <w:sdt>
          <w:sdtPr>
            <w:id w:val="1382052193"/>
            <w:placeholder>
              <w:docPart w:val="A61FD7BD903A49A580AE1C6FB306AEE3"/>
            </w:placeholder>
            <w:temporary/>
            <w:showingPlcHdr/>
            <w:text w:multiLine="1"/>
          </w:sdtPr>
          <w:sdtEndPr/>
          <w:sdtContent>
            <w:tc>
              <w:tcPr>
                <w:tcW w:w="2407" w:type="dxa"/>
              </w:tcPr>
              <w:p w14:paraId="4DD93B0F" w14:textId="77777777" w:rsidR="00EB65A1" w:rsidRPr="0047165A" w:rsidRDefault="00EB65A1" w:rsidP="00EB65A1">
                <w:pPr>
                  <w:pStyle w:val="TableBody"/>
                </w:pPr>
                <w:r w:rsidRPr="00C831C6">
                  <w:rPr>
                    <w:rStyle w:val="PlaceholderText"/>
                  </w:rPr>
                  <w:t xml:space="preserve">EXAMPLE: </w:t>
                </w:r>
                <w:r>
                  <w:rPr>
                    <w:rStyle w:val="PlaceholderText"/>
                  </w:rPr>
                  <w:t>Website</w:t>
                </w:r>
              </w:p>
            </w:tc>
          </w:sdtContent>
        </w:sdt>
        <w:sdt>
          <w:sdtPr>
            <w:id w:val="-394744116"/>
            <w:placeholder>
              <w:docPart w:val="F7CC6C98306A4FC193E889AEE95AC38A"/>
            </w:placeholder>
            <w:temporary/>
            <w:showingPlcHdr/>
            <w:text/>
          </w:sdtPr>
          <w:sdtEndPr/>
          <w:sdtContent>
            <w:tc>
              <w:tcPr>
                <w:tcW w:w="2716" w:type="dxa"/>
              </w:tcPr>
              <w:p w14:paraId="21BB8DAF" w14:textId="77777777" w:rsidR="00EB65A1" w:rsidRPr="0047165A" w:rsidRDefault="00EB65A1" w:rsidP="00EB65A1">
                <w:pPr>
                  <w:pStyle w:val="TableBody"/>
                </w:pPr>
                <w:r w:rsidRPr="00081E5A">
                  <w:rPr>
                    <w:rStyle w:val="PlaceholderText"/>
                  </w:rPr>
                  <w:t>Text field</w:t>
                </w:r>
              </w:p>
            </w:tc>
          </w:sdtContent>
        </w:sdt>
        <w:sdt>
          <w:sdtPr>
            <w:id w:val="1063368644"/>
            <w:placeholder>
              <w:docPart w:val="6439966D0BF64F1F9350E11D8F6A7483"/>
            </w:placeholder>
            <w:temporary/>
            <w:showingPlcHdr/>
            <w:text/>
          </w:sdtPr>
          <w:sdtEndPr/>
          <w:sdtContent>
            <w:tc>
              <w:tcPr>
                <w:tcW w:w="2659" w:type="dxa"/>
              </w:tcPr>
              <w:p w14:paraId="3337473F" w14:textId="77777777" w:rsidR="00EB65A1" w:rsidRPr="0047165A" w:rsidRDefault="00EB65A1" w:rsidP="00EB65A1">
                <w:pPr>
                  <w:pStyle w:val="TableBody"/>
                </w:pPr>
                <w:r w:rsidRPr="00081E5A">
                  <w:rPr>
                    <w:rStyle w:val="PlaceholderText"/>
                  </w:rPr>
                  <w:t>Text field</w:t>
                </w:r>
              </w:p>
            </w:tc>
          </w:sdtContent>
        </w:sdt>
        <w:sdt>
          <w:sdtPr>
            <w:id w:val="-1601645923"/>
            <w:placeholder>
              <w:docPart w:val="69F9D636D3CE4EACA7EA51D981B2B827"/>
            </w:placeholder>
            <w:temporary/>
            <w:showingPlcHdr/>
            <w:text/>
          </w:sdtPr>
          <w:sdtEndPr/>
          <w:sdtContent>
            <w:tc>
              <w:tcPr>
                <w:tcW w:w="2693" w:type="dxa"/>
              </w:tcPr>
              <w:p w14:paraId="6AB4F91A" w14:textId="77777777" w:rsidR="00EB65A1" w:rsidRPr="0047165A" w:rsidRDefault="00EB65A1" w:rsidP="00EB65A1">
                <w:pPr>
                  <w:pStyle w:val="TableBody"/>
                </w:pPr>
                <w:r w:rsidRPr="00081E5A">
                  <w:rPr>
                    <w:rStyle w:val="PlaceholderText"/>
                  </w:rPr>
                  <w:t>Text field</w:t>
                </w:r>
              </w:p>
            </w:tc>
          </w:sdtContent>
        </w:sdt>
      </w:tr>
      <w:tr w:rsidR="00EB65A1" w14:paraId="11D48C69" w14:textId="77777777" w:rsidTr="001A3E63">
        <w:trPr>
          <w:cnfStyle w:val="000000100000" w:firstRow="0" w:lastRow="0" w:firstColumn="0" w:lastColumn="0" w:oddVBand="0" w:evenVBand="0" w:oddHBand="1" w:evenHBand="0" w:firstRowFirstColumn="0" w:firstRowLastColumn="0" w:lastRowFirstColumn="0" w:lastRowLastColumn="0"/>
          <w:trHeight w:val="672"/>
        </w:trPr>
        <w:sdt>
          <w:sdtPr>
            <w:id w:val="1918891751"/>
            <w:placeholder>
              <w:docPart w:val="341C31B52A2D41589D549C995DEC90CB"/>
            </w:placeholder>
            <w:temporary/>
            <w:showingPlcHdr/>
            <w:text w:multiLine="1"/>
          </w:sdtPr>
          <w:sdtEndPr/>
          <w:sdtContent>
            <w:tc>
              <w:tcPr>
                <w:tcW w:w="2407" w:type="dxa"/>
              </w:tcPr>
              <w:p w14:paraId="19C0EBAF" w14:textId="77777777" w:rsidR="00EB65A1" w:rsidRPr="0047165A" w:rsidRDefault="00EB65A1" w:rsidP="00EB65A1">
                <w:pPr>
                  <w:pStyle w:val="TableBody"/>
                </w:pPr>
                <w:r w:rsidRPr="00C831C6">
                  <w:rPr>
                    <w:rStyle w:val="PlaceholderText"/>
                  </w:rPr>
                  <w:t xml:space="preserve">EXAMPLE: </w:t>
                </w:r>
                <w:r>
                  <w:rPr>
                    <w:rStyle w:val="PlaceholderText"/>
                  </w:rPr>
                  <w:t>Lawyer</w:t>
                </w:r>
              </w:p>
            </w:tc>
          </w:sdtContent>
        </w:sdt>
        <w:sdt>
          <w:sdtPr>
            <w:id w:val="1725251645"/>
            <w:placeholder>
              <w:docPart w:val="37B56AB6EA2240A1941EC5B8C45F4E81"/>
            </w:placeholder>
            <w:temporary/>
            <w:showingPlcHdr/>
            <w:text/>
          </w:sdtPr>
          <w:sdtEndPr/>
          <w:sdtContent>
            <w:tc>
              <w:tcPr>
                <w:tcW w:w="2716" w:type="dxa"/>
              </w:tcPr>
              <w:p w14:paraId="191E4AC7" w14:textId="77777777" w:rsidR="00EB65A1" w:rsidRPr="0047165A" w:rsidRDefault="00EB65A1" w:rsidP="00EB65A1">
                <w:pPr>
                  <w:pStyle w:val="TableBody"/>
                </w:pPr>
                <w:r w:rsidRPr="00081E5A">
                  <w:rPr>
                    <w:rStyle w:val="PlaceholderText"/>
                  </w:rPr>
                  <w:t>Text field</w:t>
                </w:r>
              </w:p>
            </w:tc>
          </w:sdtContent>
        </w:sdt>
        <w:sdt>
          <w:sdtPr>
            <w:id w:val="1697956332"/>
            <w:placeholder>
              <w:docPart w:val="B517AF4C42964DC9905FEE8D6DA4F9FC"/>
            </w:placeholder>
            <w:temporary/>
            <w:showingPlcHdr/>
            <w:text/>
          </w:sdtPr>
          <w:sdtEndPr/>
          <w:sdtContent>
            <w:tc>
              <w:tcPr>
                <w:tcW w:w="2659" w:type="dxa"/>
              </w:tcPr>
              <w:p w14:paraId="3A278298" w14:textId="77777777" w:rsidR="00EB65A1" w:rsidRPr="0047165A" w:rsidRDefault="00EB65A1" w:rsidP="00EB65A1">
                <w:pPr>
                  <w:pStyle w:val="TableBody"/>
                </w:pPr>
                <w:r w:rsidRPr="00081E5A">
                  <w:rPr>
                    <w:rStyle w:val="PlaceholderText"/>
                  </w:rPr>
                  <w:t>Text field</w:t>
                </w:r>
              </w:p>
            </w:tc>
          </w:sdtContent>
        </w:sdt>
        <w:sdt>
          <w:sdtPr>
            <w:id w:val="1024528194"/>
            <w:placeholder>
              <w:docPart w:val="8396E561BFD844829C0EDE3D784CD12A"/>
            </w:placeholder>
            <w:temporary/>
            <w:showingPlcHdr/>
            <w:text/>
          </w:sdtPr>
          <w:sdtEndPr/>
          <w:sdtContent>
            <w:tc>
              <w:tcPr>
                <w:tcW w:w="2693" w:type="dxa"/>
              </w:tcPr>
              <w:p w14:paraId="18C9D3F1" w14:textId="77777777" w:rsidR="00EB65A1" w:rsidRPr="0047165A" w:rsidRDefault="00EB65A1" w:rsidP="00EB65A1">
                <w:pPr>
                  <w:pStyle w:val="TableBody"/>
                </w:pPr>
                <w:r w:rsidRPr="00081E5A">
                  <w:rPr>
                    <w:rStyle w:val="PlaceholderText"/>
                  </w:rPr>
                  <w:t>Text field</w:t>
                </w:r>
              </w:p>
            </w:tc>
          </w:sdtContent>
        </w:sdt>
      </w:tr>
    </w:tbl>
    <w:permEnd w:id="1224160177"/>
    <w:p w14:paraId="221B530A" w14:textId="77777777" w:rsidR="00FB5B1A" w:rsidRPr="007427E3" w:rsidRDefault="00FB5B1A" w:rsidP="00FB5B1A">
      <w:pPr>
        <w:pStyle w:val="NoSpacing"/>
        <w:spacing w:before="120" w:after="300"/>
        <w:rPr>
          <w:color w:val="1C4650"/>
          <w:sz w:val="16"/>
          <w:szCs w:val="16"/>
        </w:rPr>
      </w:pPr>
      <w:r w:rsidRPr="007427E3">
        <w:rPr>
          <w:color w:val="1C4650"/>
          <w:sz w:val="16"/>
          <w:szCs w:val="16"/>
        </w:rPr>
        <w:t>To create a new row click the bracket ‘</w:t>
      </w:r>
      <w:r w:rsidRPr="007427E3">
        <w:rPr>
          <w:b/>
          <w:bCs/>
          <w:color w:val="1C4650"/>
          <w:sz w:val="16"/>
          <w:szCs w:val="16"/>
        </w:rPr>
        <w:t>]</w:t>
      </w:r>
      <w:r w:rsidRPr="007427E3">
        <w:rPr>
          <w:color w:val="1C4650"/>
          <w:sz w:val="16"/>
          <w:szCs w:val="16"/>
        </w:rPr>
        <w:t>‘ on the right of the table and press ‘Tab’ on your keyboard.</w:t>
      </w: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7371"/>
        <w:gridCol w:w="3117"/>
      </w:tblGrid>
      <w:tr w:rsidR="00960CA0" w:rsidRPr="0075126D" w14:paraId="6FF342E3" w14:textId="77777777" w:rsidTr="004D397D">
        <w:trPr>
          <w:trHeight w:val="1096"/>
        </w:trPr>
        <w:tc>
          <w:tcPr>
            <w:tcW w:w="10488" w:type="dxa"/>
            <w:gridSpan w:val="2"/>
            <w:tcBorders>
              <w:top w:val="nil"/>
              <w:bottom w:val="single" w:sz="6" w:space="0" w:color="7462E2"/>
            </w:tcBorders>
          </w:tcPr>
          <w:p w14:paraId="0D4D77A2" w14:textId="77777777" w:rsidR="00960CA0" w:rsidRPr="00893DA6" w:rsidRDefault="00314F44" w:rsidP="0079124D">
            <w:pPr>
              <w:pStyle w:val="SectionHeading"/>
              <w:pageBreakBefore/>
            </w:pPr>
            <w:r w:rsidRPr="00314F44">
              <w:lastRenderedPageBreak/>
              <w:t>When an incident happens</w:t>
            </w:r>
          </w:p>
        </w:tc>
      </w:tr>
      <w:tr w:rsidR="00960CA0" w:rsidRPr="00AE340B" w14:paraId="32D653F5" w14:textId="77777777" w:rsidTr="004D397D">
        <w:trPr>
          <w:trHeight w:val="458"/>
        </w:trPr>
        <w:tc>
          <w:tcPr>
            <w:tcW w:w="7371" w:type="dxa"/>
            <w:tcBorders>
              <w:top w:val="single" w:sz="6" w:space="0" w:color="7462E2"/>
              <w:bottom w:val="nil"/>
            </w:tcBorders>
          </w:tcPr>
          <w:p w14:paraId="6259F1C7" w14:textId="77777777" w:rsidR="00960CA0" w:rsidRPr="008F0E4F" w:rsidRDefault="00314F44" w:rsidP="00C308A0">
            <w:pPr>
              <w:pStyle w:val="Heading1"/>
            </w:pPr>
            <w:r w:rsidRPr="00314F44">
              <w:t>Determining the scale and response required</w:t>
            </w:r>
          </w:p>
          <w:p w14:paraId="2F9D4E1D" w14:textId="77777777" w:rsidR="00960CA0" w:rsidRPr="008303A9" w:rsidRDefault="00314F44" w:rsidP="00314F44">
            <w:r>
              <w:t xml:space="preserve">Use the following risk assessment chart to determine the scale and </w:t>
            </w:r>
            <w:r>
              <w:br/>
              <w:t>response required for the incident and fill in the impact table.</w:t>
            </w:r>
          </w:p>
        </w:tc>
        <w:tc>
          <w:tcPr>
            <w:tcW w:w="3117" w:type="dxa"/>
            <w:tcBorders>
              <w:top w:val="single" w:sz="6" w:space="0" w:color="7462E2"/>
              <w:bottom w:val="nil"/>
            </w:tcBorders>
          </w:tcPr>
          <w:p w14:paraId="40CA7AD0" w14:textId="77777777" w:rsidR="00960CA0" w:rsidRPr="00AE340B" w:rsidRDefault="00960CA0" w:rsidP="00C308A0"/>
        </w:tc>
      </w:tr>
    </w:tbl>
    <w:p w14:paraId="635FA209" w14:textId="77777777" w:rsidR="00960CA0" w:rsidRDefault="00031D07">
      <w:pPr>
        <w:spacing w:after="160" w:line="278" w:lineRule="auto"/>
      </w:pPr>
      <w:r>
        <w:rPr>
          <w:noProof/>
        </w:rPr>
        <w:drawing>
          <wp:inline distT="0" distB="0" distL="0" distR="0" wp14:anchorId="6D02F1FA" wp14:editId="2509EF92">
            <wp:extent cx="6659880" cy="2670810"/>
            <wp:effectExtent l="0" t="0" r="7620" b="0"/>
            <wp:docPr id="13143592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920" name="Picture 2"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9880" cy="2670810"/>
                    </a:xfrm>
                    <a:prstGeom prst="rect">
                      <a:avLst/>
                    </a:prstGeom>
                  </pic:spPr>
                </pic:pic>
              </a:graphicData>
            </a:graphic>
          </wp:inline>
        </w:drawing>
      </w:r>
    </w:p>
    <w:p w14:paraId="66D830C6" w14:textId="77777777" w:rsidR="00031D07" w:rsidRDefault="00031D07" w:rsidP="00572F60">
      <w:pPr>
        <w:pStyle w:val="NoSpacing"/>
        <w:pBdr>
          <w:top w:val="single" w:sz="4" w:space="1" w:color="7462E2"/>
        </w:pBdr>
      </w:pPr>
    </w:p>
    <w:p w14:paraId="0ED3FF4A" w14:textId="77777777" w:rsidR="00572F60" w:rsidRDefault="00B1095E" w:rsidP="00B1095E">
      <w:pPr>
        <w:pStyle w:val="Heading1"/>
        <w:spacing w:after="240"/>
        <w:rPr>
          <w:color w:val="1C4650"/>
        </w:rPr>
      </w:pPr>
      <w:r w:rsidRPr="00B1095E">
        <w:rPr>
          <w:color w:val="1C4650"/>
        </w:rPr>
        <w:t>Impact table</w:t>
      </w:r>
    </w:p>
    <w:tbl>
      <w:tblPr>
        <w:tblStyle w:val="TableGridLight"/>
        <w:tblW w:w="4994" w:type="pct"/>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2407"/>
        <w:gridCol w:w="2716"/>
        <w:gridCol w:w="2730"/>
        <w:gridCol w:w="2622"/>
      </w:tblGrid>
      <w:tr w:rsidR="00B1095E" w14:paraId="3BB45981" w14:textId="77777777" w:rsidTr="001A3E63">
        <w:trPr>
          <w:cnfStyle w:val="100000000000" w:firstRow="1" w:lastRow="0" w:firstColumn="0" w:lastColumn="0" w:oddVBand="0" w:evenVBand="0" w:oddHBand="0" w:evenHBand="0" w:firstRowFirstColumn="0" w:firstRowLastColumn="0" w:lastRowFirstColumn="0" w:lastRowLastColumn="0"/>
          <w:trHeight w:val="581"/>
        </w:trPr>
        <w:tc>
          <w:tcPr>
            <w:tcW w:w="24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F567D0" w14:textId="77777777" w:rsidR="00B1095E" w:rsidRDefault="00B1095E" w:rsidP="00B1095E">
            <w:pPr>
              <w:pStyle w:val="TableHeading"/>
            </w:pPr>
            <w:r w:rsidRPr="001807E6">
              <w:t>Impact type</w:t>
            </w:r>
          </w:p>
        </w:tc>
        <w:tc>
          <w:tcPr>
            <w:tcW w:w="27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9C7DA9" w14:textId="77777777" w:rsidR="00B1095E" w:rsidRDefault="00B1095E" w:rsidP="00B1095E">
            <w:pPr>
              <w:pStyle w:val="TableHeading"/>
            </w:pPr>
            <w:r w:rsidRPr="001807E6">
              <w:t>Severity</w:t>
            </w:r>
          </w:p>
        </w:tc>
        <w:tc>
          <w:tcPr>
            <w:tcW w:w="27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8DBA33" w14:textId="77777777" w:rsidR="00B1095E" w:rsidRDefault="00B1095E" w:rsidP="00B1095E">
            <w:pPr>
              <w:pStyle w:val="TableHeading"/>
            </w:pPr>
            <w:r w:rsidRPr="001807E6">
              <w:t>Likelihood</w:t>
            </w:r>
          </w:p>
        </w:tc>
        <w:tc>
          <w:tcPr>
            <w:tcW w:w="26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2D0F64" w14:textId="77777777" w:rsidR="00B1095E" w:rsidRDefault="00B1095E" w:rsidP="00B1095E">
            <w:pPr>
              <w:pStyle w:val="TableHeading"/>
            </w:pPr>
            <w:r w:rsidRPr="001807E6">
              <w:t>Risk level</w:t>
            </w:r>
          </w:p>
        </w:tc>
      </w:tr>
      <w:tr w:rsidR="00EB65A1" w14:paraId="564E3F7E" w14:textId="77777777" w:rsidTr="001A3E63">
        <w:trPr>
          <w:cnfStyle w:val="000000100000" w:firstRow="0" w:lastRow="0" w:firstColumn="0" w:lastColumn="0" w:oddVBand="0" w:evenVBand="0" w:oddHBand="1" w:evenHBand="0" w:firstRowFirstColumn="0" w:firstRowLastColumn="0" w:lastRowFirstColumn="0" w:lastRowLastColumn="0"/>
          <w:trHeight w:val="567"/>
        </w:trPr>
        <w:tc>
          <w:tcPr>
            <w:tcW w:w="2407" w:type="dxa"/>
          </w:tcPr>
          <w:p w14:paraId="10DA6C1A" w14:textId="77777777" w:rsidR="00EB65A1" w:rsidRPr="00EE2894" w:rsidRDefault="00EB65A1" w:rsidP="00EB65A1">
            <w:pPr>
              <w:pStyle w:val="TableBody"/>
            </w:pPr>
            <w:permStart w:id="1086486046" w:edGrp="everyone" w:colFirst="1" w:colLast="1"/>
            <w:permStart w:id="1895700417" w:edGrp="everyone" w:colFirst="2" w:colLast="2"/>
            <w:permStart w:id="2126348092" w:edGrp="everyone" w:colFirst="3" w:colLast="3"/>
            <w:r w:rsidRPr="00ED5702">
              <w:t>Impact on usual operations</w:t>
            </w:r>
          </w:p>
        </w:tc>
        <w:sdt>
          <w:sdtPr>
            <w:id w:val="-1805840671"/>
            <w:placeholder>
              <w:docPart w:val="25E4EA94268E4F44A500C92F274BE83D"/>
            </w:placeholder>
            <w:temporary/>
            <w:showingPlcHdr/>
            <w:text/>
          </w:sdtPr>
          <w:sdtEndPr/>
          <w:sdtContent>
            <w:tc>
              <w:tcPr>
                <w:tcW w:w="2716" w:type="dxa"/>
              </w:tcPr>
              <w:p w14:paraId="2671EACD" w14:textId="77777777" w:rsidR="00EB65A1" w:rsidRPr="00B1095E" w:rsidRDefault="00EB65A1" w:rsidP="00EB65A1">
                <w:pPr>
                  <w:pStyle w:val="TableBody"/>
                </w:pPr>
                <w:r w:rsidRPr="00140916">
                  <w:rPr>
                    <w:rStyle w:val="PlaceholderText"/>
                  </w:rPr>
                  <w:t>Text field</w:t>
                </w:r>
              </w:p>
            </w:tc>
          </w:sdtContent>
        </w:sdt>
        <w:sdt>
          <w:sdtPr>
            <w:id w:val="761568117"/>
            <w:placeholder>
              <w:docPart w:val="C7F48CEE3FA04767B12E50640CFF421E"/>
            </w:placeholder>
            <w:temporary/>
            <w:showingPlcHdr/>
            <w:text/>
          </w:sdtPr>
          <w:sdtEndPr/>
          <w:sdtContent>
            <w:tc>
              <w:tcPr>
                <w:tcW w:w="2730" w:type="dxa"/>
              </w:tcPr>
              <w:p w14:paraId="7B498DA4" w14:textId="77777777" w:rsidR="00EB65A1" w:rsidRPr="00B1095E" w:rsidRDefault="00EB65A1" w:rsidP="00EB65A1">
                <w:pPr>
                  <w:pStyle w:val="TableBody"/>
                </w:pPr>
                <w:r w:rsidRPr="00140916">
                  <w:rPr>
                    <w:rStyle w:val="PlaceholderText"/>
                  </w:rPr>
                  <w:t>Text field</w:t>
                </w:r>
              </w:p>
            </w:tc>
          </w:sdtContent>
        </w:sdt>
        <w:sdt>
          <w:sdtPr>
            <w:id w:val="-782194310"/>
            <w:placeholder>
              <w:docPart w:val="A136937524AD4C07A3ED1134FC279543"/>
            </w:placeholder>
            <w:temporary/>
            <w:showingPlcHdr/>
            <w:text/>
          </w:sdtPr>
          <w:sdtEndPr/>
          <w:sdtContent>
            <w:tc>
              <w:tcPr>
                <w:tcW w:w="2622" w:type="dxa"/>
              </w:tcPr>
              <w:p w14:paraId="4FCBBE3E" w14:textId="77777777" w:rsidR="00EB65A1" w:rsidRPr="00B1095E" w:rsidRDefault="00EB65A1" w:rsidP="00EB65A1">
                <w:pPr>
                  <w:pStyle w:val="TableBody"/>
                </w:pPr>
                <w:r w:rsidRPr="00140916">
                  <w:rPr>
                    <w:rStyle w:val="PlaceholderText"/>
                  </w:rPr>
                  <w:t>Text field</w:t>
                </w:r>
              </w:p>
            </w:tc>
          </w:sdtContent>
        </w:sdt>
      </w:tr>
      <w:tr w:rsidR="00EB65A1" w14:paraId="53B12CCB" w14:textId="77777777" w:rsidTr="001A3E63">
        <w:trPr>
          <w:cnfStyle w:val="000000010000" w:firstRow="0" w:lastRow="0" w:firstColumn="0" w:lastColumn="0" w:oddVBand="0" w:evenVBand="0" w:oddHBand="0" w:evenHBand="1" w:firstRowFirstColumn="0" w:firstRowLastColumn="0" w:lastRowFirstColumn="0" w:lastRowLastColumn="0"/>
          <w:trHeight w:val="567"/>
        </w:trPr>
        <w:tc>
          <w:tcPr>
            <w:tcW w:w="2407" w:type="dxa"/>
          </w:tcPr>
          <w:p w14:paraId="12E69EFD" w14:textId="77777777" w:rsidR="00EB65A1" w:rsidRPr="0047165A" w:rsidRDefault="00EB65A1" w:rsidP="00EB65A1">
            <w:pPr>
              <w:pStyle w:val="TableBody"/>
            </w:pPr>
            <w:permStart w:id="484271297" w:edGrp="everyone" w:colFirst="1" w:colLast="1"/>
            <w:permStart w:id="399473125" w:edGrp="everyone" w:colFirst="2" w:colLast="2"/>
            <w:permStart w:id="1250567728" w:edGrp="everyone" w:colFirst="3" w:colLast="3"/>
            <w:permEnd w:id="1086486046"/>
            <w:permEnd w:id="1895700417"/>
            <w:permEnd w:id="2126348092"/>
            <w:r w:rsidRPr="00ED5702">
              <w:t>Reputational damage</w:t>
            </w:r>
          </w:p>
        </w:tc>
        <w:sdt>
          <w:sdtPr>
            <w:id w:val="-1335602657"/>
            <w:placeholder>
              <w:docPart w:val="401BB334CC1F4DDBADE36857C4D63421"/>
            </w:placeholder>
            <w:temporary/>
            <w:showingPlcHdr/>
            <w:text/>
          </w:sdtPr>
          <w:sdtEndPr/>
          <w:sdtContent>
            <w:tc>
              <w:tcPr>
                <w:tcW w:w="2716" w:type="dxa"/>
              </w:tcPr>
              <w:p w14:paraId="346E1E10" w14:textId="77777777" w:rsidR="00EB65A1" w:rsidRPr="00B1095E" w:rsidRDefault="00EB65A1" w:rsidP="00EB65A1">
                <w:pPr>
                  <w:pStyle w:val="TableBody"/>
                </w:pPr>
                <w:r w:rsidRPr="00140916">
                  <w:rPr>
                    <w:rStyle w:val="PlaceholderText"/>
                  </w:rPr>
                  <w:t>Text field</w:t>
                </w:r>
              </w:p>
            </w:tc>
          </w:sdtContent>
        </w:sdt>
        <w:sdt>
          <w:sdtPr>
            <w:id w:val="1139848152"/>
            <w:placeholder>
              <w:docPart w:val="1ADC84E3F73641CDA82856B0241BE6E6"/>
            </w:placeholder>
            <w:temporary/>
            <w:showingPlcHdr/>
            <w:text/>
          </w:sdtPr>
          <w:sdtEndPr/>
          <w:sdtContent>
            <w:tc>
              <w:tcPr>
                <w:tcW w:w="2730" w:type="dxa"/>
              </w:tcPr>
              <w:p w14:paraId="7F841098" w14:textId="77777777" w:rsidR="00EB65A1" w:rsidRPr="00B1095E" w:rsidRDefault="00EB65A1" w:rsidP="00EB65A1">
                <w:pPr>
                  <w:pStyle w:val="TableBody"/>
                </w:pPr>
                <w:r w:rsidRPr="00140916">
                  <w:rPr>
                    <w:rStyle w:val="PlaceholderText"/>
                  </w:rPr>
                  <w:t>Text field</w:t>
                </w:r>
              </w:p>
            </w:tc>
          </w:sdtContent>
        </w:sdt>
        <w:sdt>
          <w:sdtPr>
            <w:id w:val="1210381050"/>
            <w:placeholder>
              <w:docPart w:val="715E92B30CE148449B33C98B99383889"/>
            </w:placeholder>
            <w:temporary/>
            <w:showingPlcHdr/>
            <w:text/>
          </w:sdtPr>
          <w:sdtEndPr/>
          <w:sdtContent>
            <w:tc>
              <w:tcPr>
                <w:tcW w:w="2622" w:type="dxa"/>
              </w:tcPr>
              <w:p w14:paraId="087D8DAF" w14:textId="77777777" w:rsidR="00EB65A1" w:rsidRPr="00B1095E" w:rsidRDefault="00EB65A1" w:rsidP="00EB65A1">
                <w:pPr>
                  <w:pStyle w:val="TableBody"/>
                </w:pPr>
                <w:r w:rsidRPr="00140916">
                  <w:rPr>
                    <w:rStyle w:val="PlaceholderText"/>
                  </w:rPr>
                  <w:t>Text field</w:t>
                </w:r>
              </w:p>
            </w:tc>
          </w:sdtContent>
        </w:sdt>
      </w:tr>
      <w:tr w:rsidR="00EB65A1" w14:paraId="0E1740B3" w14:textId="77777777" w:rsidTr="001A3E63">
        <w:trPr>
          <w:cnfStyle w:val="000000100000" w:firstRow="0" w:lastRow="0" w:firstColumn="0" w:lastColumn="0" w:oddVBand="0" w:evenVBand="0" w:oddHBand="1" w:evenHBand="0" w:firstRowFirstColumn="0" w:firstRowLastColumn="0" w:lastRowFirstColumn="0" w:lastRowLastColumn="0"/>
          <w:trHeight w:val="567"/>
        </w:trPr>
        <w:tc>
          <w:tcPr>
            <w:tcW w:w="2407" w:type="dxa"/>
          </w:tcPr>
          <w:p w14:paraId="4F1046C1" w14:textId="77777777" w:rsidR="00EB65A1" w:rsidRPr="0047165A" w:rsidRDefault="00EB65A1" w:rsidP="00EB65A1">
            <w:pPr>
              <w:pStyle w:val="TableBody"/>
            </w:pPr>
            <w:permStart w:id="1971604037" w:edGrp="everyone" w:colFirst="1" w:colLast="1"/>
            <w:permStart w:id="75050106" w:edGrp="everyone" w:colFirst="2" w:colLast="2"/>
            <w:permStart w:id="969819702" w:edGrp="everyone" w:colFirst="3" w:colLast="3"/>
            <w:permEnd w:id="484271297"/>
            <w:permEnd w:id="399473125"/>
            <w:permEnd w:id="1250567728"/>
            <w:r w:rsidRPr="00ED5702">
              <w:t>Financial loss</w:t>
            </w:r>
          </w:p>
        </w:tc>
        <w:sdt>
          <w:sdtPr>
            <w:id w:val="275685185"/>
            <w:placeholder>
              <w:docPart w:val="EDEBDB0094074DDE847A5E6D2A296CAB"/>
            </w:placeholder>
            <w:temporary/>
            <w:showingPlcHdr/>
            <w:text/>
          </w:sdtPr>
          <w:sdtEndPr/>
          <w:sdtContent>
            <w:tc>
              <w:tcPr>
                <w:tcW w:w="2716" w:type="dxa"/>
              </w:tcPr>
              <w:p w14:paraId="3E77403E" w14:textId="77777777" w:rsidR="00EB65A1" w:rsidRPr="00B1095E" w:rsidRDefault="00EB65A1" w:rsidP="00EB65A1">
                <w:pPr>
                  <w:pStyle w:val="TableBody"/>
                </w:pPr>
                <w:r w:rsidRPr="00140916">
                  <w:rPr>
                    <w:rStyle w:val="PlaceholderText"/>
                  </w:rPr>
                  <w:t>Text field</w:t>
                </w:r>
              </w:p>
            </w:tc>
          </w:sdtContent>
        </w:sdt>
        <w:sdt>
          <w:sdtPr>
            <w:id w:val="-112826351"/>
            <w:placeholder>
              <w:docPart w:val="599EA70D289740938B75DA90CE34BD09"/>
            </w:placeholder>
            <w:temporary/>
            <w:showingPlcHdr/>
            <w:text/>
          </w:sdtPr>
          <w:sdtEndPr/>
          <w:sdtContent>
            <w:tc>
              <w:tcPr>
                <w:tcW w:w="2730" w:type="dxa"/>
              </w:tcPr>
              <w:p w14:paraId="7FE85419" w14:textId="77777777" w:rsidR="00EB65A1" w:rsidRPr="00B1095E" w:rsidRDefault="00EB65A1" w:rsidP="00EB65A1">
                <w:pPr>
                  <w:pStyle w:val="TableBody"/>
                </w:pPr>
                <w:r w:rsidRPr="00140916">
                  <w:rPr>
                    <w:rStyle w:val="PlaceholderText"/>
                  </w:rPr>
                  <w:t>Text field</w:t>
                </w:r>
              </w:p>
            </w:tc>
          </w:sdtContent>
        </w:sdt>
        <w:sdt>
          <w:sdtPr>
            <w:id w:val="1549421472"/>
            <w:placeholder>
              <w:docPart w:val="179B6C9601D549E68C1BB81EAC5F4722"/>
            </w:placeholder>
            <w:temporary/>
            <w:showingPlcHdr/>
            <w:text/>
          </w:sdtPr>
          <w:sdtEndPr/>
          <w:sdtContent>
            <w:tc>
              <w:tcPr>
                <w:tcW w:w="2622" w:type="dxa"/>
              </w:tcPr>
              <w:p w14:paraId="0EEF5186" w14:textId="77777777" w:rsidR="00EB65A1" w:rsidRPr="00B1095E" w:rsidRDefault="00EB65A1" w:rsidP="00EB65A1">
                <w:pPr>
                  <w:pStyle w:val="TableBody"/>
                </w:pPr>
                <w:r w:rsidRPr="00140916">
                  <w:rPr>
                    <w:rStyle w:val="PlaceholderText"/>
                  </w:rPr>
                  <w:t>Text field</w:t>
                </w:r>
              </w:p>
            </w:tc>
          </w:sdtContent>
        </w:sdt>
      </w:tr>
      <w:tr w:rsidR="00EB65A1" w14:paraId="4A95CAA1" w14:textId="77777777" w:rsidTr="001A3E63">
        <w:trPr>
          <w:cnfStyle w:val="000000010000" w:firstRow="0" w:lastRow="0" w:firstColumn="0" w:lastColumn="0" w:oddVBand="0" w:evenVBand="0" w:oddHBand="0" w:evenHBand="1" w:firstRowFirstColumn="0" w:firstRowLastColumn="0" w:lastRowFirstColumn="0" w:lastRowLastColumn="0"/>
          <w:trHeight w:val="567"/>
        </w:trPr>
        <w:tc>
          <w:tcPr>
            <w:tcW w:w="2407" w:type="dxa"/>
          </w:tcPr>
          <w:p w14:paraId="2D19BD4A" w14:textId="77777777" w:rsidR="00EB65A1" w:rsidRPr="0047165A" w:rsidRDefault="00EB65A1" w:rsidP="00EB65A1">
            <w:pPr>
              <w:pStyle w:val="TableBody"/>
            </w:pPr>
            <w:permStart w:id="595415442" w:edGrp="everyone" w:colFirst="1" w:colLast="1"/>
            <w:permStart w:id="1338124839" w:edGrp="everyone" w:colFirst="2" w:colLast="2"/>
            <w:permStart w:id="1170284086" w:edGrp="everyone" w:colFirst="3" w:colLast="3"/>
            <w:permEnd w:id="1971604037"/>
            <w:permEnd w:id="75050106"/>
            <w:permEnd w:id="969819702"/>
            <w:r w:rsidRPr="00ED5702">
              <w:t>Breach of legal obligation</w:t>
            </w:r>
          </w:p>
        </w:tc>
        <w:sdt>
          <w:sdtPr>
            <w:id w:val="-202326504"/>
            <w:placeholder>
              <w:docPart w:val="A5E8233927114482A6E1C0DE211CB251"/>
            </w:placeholder>
            <w:temporary/>
            <w:showingPlcHdr/>
            <w:text/>
          </w:sdtPr>
          <w:sdtEndPr/>
          <w:sdtContent>
            <w:tc>
              <w:tcPr>
                <w:tcW w:w="2716" w:type="dxa"/>
              </w:tcPr>
              <w:p w14:paraId="4F7F8471" w14:textId="77777777" w:rsidR="00EB65A1" w:rsidRPr="00B1095E" w:rsidRDefault="00EB65A1" w:rsidP="00EB65A1">
                <w:pPr>
                  <w:pStyle w:val="TableBody"/>
                </w:pPr>
                <w:r w:rsidRPr="00140916">
                  <w:rPr>
                    <w:rStyle w:val="PlaceholderText"/>
                  </w:rPr>
                  <w:t>Text field</w:t>
                </w:r>
              </w:p>
            </w:tc>
          </w:sdtContent>
        </w:sdt>
        <w:sdt>
          <w:sdtPr>
            <w:id w:val="1934240540"/>
            <w:placeholder>
              <w:docPart w:val="AFF2E2F7EF2347D7A52168A1489FE3EC"/>
            </w:placeholder>
            <w:temporary/>
            <w:showingPlcHdr/>
            <w:text/>
          </w:sdtPr>
          <w:sdtEndPr/>
          <w:sdtContent>
            <w:tc>
              <w:tcPr>
                <w:tcW w:w="2730" w:type="dxa"/>
              </w:tcPr>
              <w:p w14:paraId="6A08C49B" w14:textId="77777777" w:rsidR="00EB65A1" w:rsidRPr="00B1095E" w:rsidRDefault="00EB65A1" w:rsidP="00EB65A1">
                <w:pPr>
                  <w:pStyle w:val="TableBody"/>
                </w:pPr>
                <w:r w:rsidRPr="00140916">
                  <w:rPr>
                    <w:rStyle w:val="PlaceholderText"/>
                  </w:rPr>
                  <w:t>Text field</w:t>
                </w:r>
              </w:p>
            </w:tc>
          </w:sdtContent>
        </w:sdt>
        <w:sdt>
          <w:sdtPr>
            <w:id w:val="861320716"/>
            <w:placeholder>
              <w:docPart w:val="BD08C9D5C44E48BBB0F794005093E858"/>
            </w:placeholder>
            <w:temporary/>
            <w:showingPlcHdr/>
            <w:text/>
          </w:sdtPr>
          <w:sdtEndPr/>
          <w:sdtContent>
            <w:tc>
              <w:tcPr>
                <w:tcW w:w="2622" w:type="dxa"/>
              </w:tcPr>
              <w:p w14:paraId="6D6B5B2D" w14:textId="77777777" w:rsidR="00EB65A1" w:rsidRPr="00B1095E" w:rsidRDefault="00EB65A1" w:rsidP="00EB65A1">
                <w:pPr>
                  <w:pStyle w:val="TableBody"/>
                </w:pPr>
                <w:r w:rsidRPr="00140916">
                  <w:rPr>
                    <w:rStyle w:val="PlaceholderText"/>
                  </w:rPr>
                  <w:t>Text field</w:t>
                </w:r>
              </w:p>
            </w:tc>
          </w:sdtContent>
        </w:sdt>
      </w:tr>
      <w:tr w:rsidR="00EB65A1" w14:paraId="44CD6EF8" w14:textId="77777777" w:rsidTr="001A3E63">
        <w:trPr>
          <w:cnfStyle w:val="000000100000" w:firstRow="0" w:lastRow="0" w:firstColumn="0" w:lastColumn="0" w:oddVBand="0" w:evenVBand="0" w:oddHBand="1" w:evenHBand="0" w:firstRowFirstColumn="0" w:firstRowLastColumn="0" w:lastRowFirstColumn="0" w:lastRowLastColumn="0"/>
          <w:trHeight w:val="567"/>
        </w:trPr>
        <w:tc>
          <w:tcPr>
            <w:tcW w:w="2407" w:type="dxa"/>
          </w:tcPr>
          <w:p w14:paraId="6F8B50F0" w14:textId="77777777" w:rsidR="00EB65A1" w:rsidRPr="0047165A" w:rsidRDefault="00EB65A1" w:rsidP="00EB65A1">
            <w:pPr>
              <w:pStyle w:val="TableBody"/>
            </w:pPr>
            <w:permStart w:id="1461007768" w:edGrp="everyone" w:colFirst="1" w:colLast="1"/>
            <w:permStart w:id="1136031937" w:edGrp="everyone" w:colFirst="2" w:colLast="2"/>
            <w:permStart w:id="738093187" w:edGrp="everyone" w:colFirst="3" w:colLast="3"/>
            <w:permEnd w:id="595415442"/>
            <w:permEnd w:id="1338124839"/>
            <w:permEnd w:id="1170284086"/>
            <w:r w:rsidRPr="00ED5702">
              <w:t>Overall</w:t>
            </w:r>
          </w:p>
        </w:tc>
        <w:sdt>
          <w:sdtPr>
            <w:id w:val="-1215730417"/>
            <w:placeholder>
              <w:docPart w:val="D1160E2D69F74FA8B9F8C7CB9AA89F32"/>
            </w:placeholder>
            <w:temporary/>
            <w:showingPlcHdr/>
            <w:text/>
          </w:sdtPr>
          <w:sdtEndPr/>
          <w:sdtContent>
            <w:tc>
              <w:tcPr>
                <w:tcW w:w="2716" w:type="dxa"/>
              </w:tcPr>
              <w:p w14:paraId="4EACE7D8" w14:textId="77777777" w:rsidR="00EB65A1" w:rsidRPr="00B1095E" w:rsidRDefault="00EB65A1" w:rsidP="00EB65A1">
                <w:pPr>
                  <w:pStyle w:val="TableBody"/>
                </w:pPr>
                <w:r w:rsidRPr="00140916">
                  <w:rPr>
                    <w:rStyle w:val="PlaceholderText"/>
                  </w:rPr>
                  <w:t>Text field</w:t>
                </w:r>
              </w:p>
            </w:tc>
          </w:sdtContent>
        </w:sdt>
        <w:sdt>
          <w:sdtPr>
            <w:id w:val="1842356049"/>
            <w:placeholder>
              <w:docPart w:val="CB8807048D534B9E954BE72DBE98DD01"/>
            </w:placeholder>
            <w:temporary/>
            <w:showingPlcHdr/>
            <w:text/>
          </w:sdtPr>
          <w:sdtEndPr/>
          <w:sdtContent>
            <w:tc>
              <w:tcPr>
                <w:tcW w:w="2730" w:type="dxa"/>
              </w:tcPr>
              <w:p w14:paraId="5A472F98" w14:textId="77777777" w:rsidR="00EB65A1" w:rsidRPr="00B1095E" w:rsidRDefault="00EB65A1" w:rsidP="00EB65A1">
                <w:pPr>
                  <w:pStyle w:val="TableBody"/>
                </w:pPr>
                <w:r w:rsidRPr="00140916">
                  <w:rPr>
                    <w:rStyle w:val="PlaceholderText"/>
                  </w:rPr>
                  <w:t>Text field</w:t>
                </w:r>
              </w:p>
            </w:tc>
          </w:sdtContent>
        </w:sdt>
        <w:sdt>
          <w:sdtPr>
            <w:id w:val="-1010214832"/>
            <w:placeholder>
              <w:docPart w:val="44DC35DD593E40429398089AE36F14EC"/>
            </w:placeholder>
            <w:temporary/>
            <w:showingPlcHdr/>
            <w:text/>
          </w:sdtPr>
          <w:sdtEndPr/>
          <w:sdtContent>
            <w:tc>
              <w:tcPr>
                <w:tcW w:w="2622" w:type="dxa"/>
              </w:tcPr>
              <w:p w14:paraId="77F9CA29" w14:textId="77777777" w:rsidR="00EB65A1" w:rsidRPr="00B1095E" w:rsidRDefault="00EB65A1" w:rsidP="00EB65A1">
                <w:pPr>
                  <w:pStyle w:val="TableBody"/>
                </w:pPr>
                <w:r w:rsidRPr="00140916">
                  <w:rPr>
                    <w:rStyle w:val="PlaceholderText"/>
                  </w:rPr>
                  <w:t>Text field</w:t>
                </w:r>
              </w:p>
            </w:tc>
          </w:sdtContent>
        </w:sdt>
      </w:tr>
    </w:tbl>
    <w:permEnd w:id="1461007768"/>
    <w:permEnd w:id="1136031937"/>
    <w:permEnd w:id="738093187"/>
    <w:p w14:paraId="18270579" w14:textId="77777777" w:rsidR="00B1095E" w:rsidRDefault="00CA044A" w:rsidP="00CA044A">
      <w:pPr>
        <w:spacing w:before="240"/>
      </w:pPr>
      <w:r>
        <w:t xml:space="preserve">If the risk is assessed to be Medium-High or High, then immediately contact </w:t>
      </w:r>
      <w:r>
        <w:br/>
        <w:t xml:space="preserve">CERT NZ (part of the NCSC) for assistance. 0800 CERT NZ or </w:t>
      </w:r>
      <w:hyperlink r:id="rId15" w:history="1">
        <w:r w:rsidRPr="00D265BB">
          <w:rPr>
            <w:rStyle w:val="Hyperlink"/>
          </w:rPr>
          <w:t>www.cert.govt.nz</w:t>
        </w:r>
      </w:hyperlink>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10488"/>
      </w:tblGrid>
      <w:tr w:rsidR="00E86872" w:rsidRPr="00AE340B" w14:paraId="20D712A5" w14:textId="77777777" w:rsidTr="004D397D">
        <w:trPr>
          <w:trHeight w:val="458"/>
        </w:trPr>
        <w:tc>
          <w:tcPr>
            <w:tcW w:w="10488" w:type="dxa"/>
            <w:tcBorders>
              <w:top w:val="single" w:sz="6" w:space="0" w:color="7462E2"/>
              <w:bottom w:val="nil"/>
            </w:tcBorders>
          </w:tcPr>
          <w:p w14:paraId="2C09C395" w14:textId="77777777" w:rsidR="00E86872" w:rsidRPr="008F0E4F" w:rsidRDefault="00E86872" w:rsidP="00C308A0">
            <w:pPr>
              <w:pStyle w:val="Heading1"/>
            </w:pPr>
            <w:r w:rsidRPr="00E86872">
              <w:t>Communications</w:t>
            </w:r>
          </w:p>
          <w:p w14:paraId="0DA0EFB1" w14:textId="77777777" w:rsidR="00E86872" w:rsidRDefault="00E86872" w:rsidP="00E86872">
            <w:r>
              <w:t xml:space="preserve">When an incident happens communicating with staff and external stakeholders needs to be done </w:t>
            </w:r>
            <w:r>
              <w:br/>
              <w:t xml:space="preserve">quickly and with care. Own Your Online has information on how best to communicate to customers and stakeholders about the incident, including an Incident Communication Framework that we can use. Or contact NCSC directly for more personalised help. </w:t>
            </w:r>
          </w:p>
          <w:p w14:paraId="7218147E" w14:textId="77777777" w:rsidR="00E86872" w:rsidRPr="00AE340B" w:rsidRDefault="00494907" w:rsidP="00C308A0">
            <w:hyperlink r:id="rId16" w:history="1">
              <w:r w:rsidR="00E86872" w:rsidRPr="009042EB">
                <w:rPr>
                  <w:rStyle w:val="Hyperlink"/>
                </w:rPr>
                <w:t>Communicating in an online security incident - Own Your Online</w:t>
              </w:r>
            </w:hyperlink>
          </w:p>
        </w:tc>
      </w:tr>
    </w:tbl>
    <w:p w14:paraId="75F31AEE" w14:textId="77777777" w:rsidR="0049738E" w:rsidRDefault="0049738E" w:rsidP="00CA044A">
      <w:pPr>
        <w:spacing w:before="240"/>
        <w:sectPr w:rsidR="0049738E" w:rsidSect="00BA53AC">
          <w:headerReference w:type="even" r:id="rId17"/>
          <w:headerReference w:type="default" r:id="rId18"/>
          <w:footerReference w:type="even" r:id="rId19"/>
          <w:footerReference w:type="default" r:id="rId20"/>
          <w:headerReference w:type="first" r:id="rId21"/>
          <w:footerReference w:type="first" r:id="rId22"/>
          <w:pgSz w:w="11906" w:h="16838"/>
          <w:pgMar w:top="340" w:right="709" w:bottom="794" w:left="709" w:header="57" w:footer="57"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10837"/>
        <w:gridCol w:w="4583"/>
      </w:tblGrid>
      <w:tr w:rsidR="0049738E" w:rsidRPr="0075126D" w14:paraId="3077DF10" w14:textId="77777777" w:rsidTr="004D397D">
        <w:trPr>
          <w:trHeight w:val="1096"/>
        </w:trPr>
        <w:tc>
          <w:tcPr>
            <w:tcW w:w="15420" w:type="dxa"/>
            <w:gridSpan w:val="2"/>
            <w:tcBorders>
              <w:top w:val="nil"/>
              <w:bottom w:val="single" w:sz="6" w:space="0" w:color="7462E2"/>
            </w:tcBorders>
          </w:tcPr>
          <w:p w14:paraId="0A5D183F" w14:textId="77777777" w:rsidR="0049738E" w:rsidRPr="00893DA6" w:rsidRDefault="0049738E" w:rsidP="0049738E">
            <w:pPr>
              <w:pStyle w:val="SectionHeading"/>
            </w:pPr>
            <w:r w:rsidRPr="00414B27">
              <w:lastRenderedPageBreak/>
              <w:t>Review post-incident</w:t>
            </w:r>
          </w:p>
        </w:tc>
      </w:tr>
      <w:tr w:rsidR="0049738E" w:rsidRPr="00AE340B" w14:paraId="4C9701E9" w14:textId="77777777" w:rsidTr="004D397D">
        <w:trPr>
          <w:trHeight w:val="586"/>
        </w:trPr>
        <w:tc>
          <w:tcPr>
            <w:tcW w:w="10837" w:type="dxa"/>
            <w:tcBorders>
              <w:top w:val="single" w:sz="6" w:space="0" w:color="7462E2"/>
              <w:bottom w:val="nil"/>
            </w:tcBorders>
          </w:tcPr>
          <w:p w14:paraId="01B528CE" w14:textId="77777777" w:rsidR="003F76C1" w:rsidRDefault="003F76C1" w:rsidP="003F76C1">
            <w:r>
              <w:t>Share with the wider organisation as appropriate.</w:t>
            </w:r>
          </w:p>
          <w:p w14:paraId="1DEB1EF6" w14:textId="77777777" w:rsidR="0049738E" w:rsidRPr="008303A9" w:rsidRDefault="003F76C1" w:rsidP="003F76C1">
            <w:pPr>
              <w:spacing w:after="0"/>
            </w:pPr>
            <w:r>
              <w:t xml:space="preserve">Ensure any employees and external service providers involved in </w:t>
            </w:r>
            <w:r>
              <w:br/>
              <w:t>responding to the incident are involved in the debrief.</w:t>
            </w:r>
          </w:p>
        </w:tc>
        <w:tc>
          <w:tcPr>
            <w:tcW w:w="4583" w:type="dxa"/>
            <w:tcBorders>
              <w:top w:val="single" w:sz="6" w:space="0" w:color="7462E2"/>
              <w:bottom w:val="nil"/>
            </w:tcBorders>
          </w:tcPr>
          <w:p w14:paraId="600F78B8" w14:textId="77777777" w:rsidR="0049738E" w:rsidRPr="00AE340B" w:rsidRDefault="0049738E" w:rsidP="00C308A0"/>
        </w:tc>
      </w:tr>
    </w:tbl>
    <w:p w14:paraId="58312408" w14:textId="77777777" w:rsidR="00CA044A" w:rsidRDefault="00CA044A" w:rsidP="003F76C1">
      <w:pPr>
        <w:pStyle w:val="NoSpacing"/>
      </w:pPr>
    </w:p>
    <w:tbl>
      <w:tblPr>
        <w:tblStyle w:val="TableGridLight"/>
        <w:tblW w:w="5000" w:type="pct"/>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1843"/>
        <w:gridCol w:w="5744"/>
        <w:gridCol w:w="3905"/>
        <w:gridCol w:w="2114"/>
        <w:gridCol w:w="1814"/>
      </w:tblGrid>
      <w:tr w:rsidR="003F76C1" w14:paraId="454DE2CF" w14:textId="77777777" w:rsidTr="001A3E63">
        <w:trPr>
          <w:cnfStyle w:val="100000000000" w:firstRow="1" w:lastRow="0" w:firstColumn="0" w:lastColumn="0" w:oddVBand="0" w:evenVBand="0" w:oddHBand="0" w:evenHBand="0" w:firstRowFirstColumn="0" w:firstRowLastColumn="0" w:lastRowFirstColumn="0" w:lastRowLastColumn="0"/>
          <w:trHeight w:val="581"/>
        </w:trPr>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401F52" w14:textId="77777777" w:rsidR="003F76C1" w:rsidRDefault="003F76C1" w:rsidP="003F76C1">
            <w:pPr>
              <w:pStyle w:val="TableHeading"/>
            </w:pPr>
            <w:r w:rsidRPr="003C0B9D">
              <w:t>Discuss</w:t>
            </w:r>
          </w:p>
        </w:tc>
        <w:tc>
          <w:tcPr>
            <w:tcW w:w="57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E7384" w14:textId="77777777" w:rsidR="003F76C1" w:rsidRDefault="003F76C1" w:rsidP="003F76C1">
            <w:pPr>
              <w:pStyle w:val="TableHeading"/>
            </w:pPr>
            <w:r w:rsidRPr="003C0B9D">
              <w:t>Comments</w:t>
            </w:r>
          </w:p>
        </w:tc>
        <w:tc>
          <w:tcPr>
            <w:tcW w:w="39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A269FE" w14:textId="77777777" w:rsidR="003F76C1" w:rsidRDefault="003F76C1" w:rsidP="003F76C1">
            <w:pPr>
              <w:pStyle w:val="TableHeading"/>
            </w:pPr>
            <w:r w:rsidRPr="003C0B9D">
              <w:t>Action Required</w:t>
            </w:r>
          </w:p>
        </w:tc>
        <w:tc>
          <w:tcPr>
            <w:tcW w:w="21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90359" w14:textId="77777777" w:rsidR="003F76C1" w:rsidRDefault="003F76C1" w:rsidP="003F76C1">
            <w:pPr>
              <w:pStyle w:val="TableHeading"/>
            </w:pPr>
            <w:r w:rsidRPr="003C0B9D">
              <w:t>Person Responsible</w:t>
            </w:r>
          </w:p>
        </w:tc>
        <w:tc>
          <w:tcPr>
            <w:tcW w:w="18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925182" w14:textId="77777777" w:rsidR="003F76C1" w:rsidRPr="001807E6" w:rsidRDefault="003F76C1" w:rsidP="003F76C1">
            <w:pPr>
              <w:pStyle w:val="TableHeading"/>
            </w:pPr>
            <w:r w:rsidRPr="003C0B9D">
              <w:t>Due Date</w:t>
            </w:r>
          </w:p>
        </w:tc>
      </w:tr>
      <w:tr w:rsidR="00EB65A1" w14:paraId="1759CF68" w14:textId="77777777" w:rsidTr="001A3E63">
        <w:trPr>
          <w:cnfStyle w:val="000000100000" w:firstRow="0" w:lastRow="0" w:firstColumn="0" w:lastColumn="0" w:oddVBand="0" w:evenVBand="0" w:oddHBand="1" w:evenHBand="0" w:firstRowFirstColumn="0" w:firstRowLastColumn="0" w:lastRowFirstColumn="0" w:lastRowLastColumn="0"/>
          <w:trHeight w:val="1670"/>
        </w:trPr>
        <w:tc>
          <w:tcPr>
            <w:tcW w:w="1843" w:type="dxa"/>
          </w:tcPr>
          <w:p w14:paraId="5802FF55" w14:textId="77777777" w:rsidR="00EB65A1" w:rsidRPr="00EE2894" w:rsidRDefault="00EB65A1" w:rsidP="00EB65A1">
            <w:pPr>
              <w:pStyle w:val="TableBody"/>
            </w:pPr>
            <w:permStart w:id="1838832281" w:edGrp="everyone" w:colFirst="1" w:colLast="1"/>
            <w:permStart w:id="1837199656" w:edGrp="everyone" w:colFirst="2" w:colLast="2"/>
            <w:permStart w:id="1013073575" w:edGrp="everyone" w:colFirst="3" w:colLast="3"/>
            <w:permStart w:id="669795970" w:edGrp="everyone" w:colFirst="4" w:colLast="4"/>
            <w:r w:rsidRPr="00172AD7">
              <w:t>What went well?</w:t>
            </w:r>
          </w:p>
        </w:tc>
        <w:sdt>
          <w:sdtPr>
            <w:id w:val="-1382635030"/>
            <w:placeholder>
              <w:docPart w:val="7F4CC92657404029B3DE291089F78EE4"/>
            </w:placeholder>
            <w:temporary/>
            <w:showingPlcHdr/>
            <w:text/>
          </w:sdtPr>
          <w:sdtEndPr/>
          <w:sdtContent>
            <w:tc>
              <w:tcPr>
                <w:tcW w:w="5744" w:type="dxa"/>
              </w:tcPr>
              <w:p w14:paraId="060A3B72" w14:textId="77777777" w:rsidR="00EB65A1" w:rsidRPr="00B1095E" w:rsidRDefault="00EB65A1" w:rsidP="00EB65A1">
                <w:pPr>
                  <w:pStyle w:val="TableBody"/>
                </w:pPr>
                <w:r w:rsidRPr="000A0BD6">
                  <w:rPr>
                    <w:rStyle w:val="PlaceholderText"/>
                  </w:rPr>
                  <w:t>Text field</w:t>
                </w:r>
              </w:p>
            </w:tc>
          </w:sdtContent>
        </w:sdt>
        <w:sdt>
          <w:sdtPr>
            <w:id w:val="1483744282"/>
            <w:placeholder>
              <w:docPart w:val="DAE053B9A47649019BEAD56054C7750F"/>
            </w:placeholder>
            <w:temporary/>
            <w:showingPlcHdr/>
            <w:text/>
          </w:sdtPr>
          <w:sdtEndPr/>
          <w:sdtContent>
            <w:tc>
              <w:tcPr>
                <w:tcW w:w="3905" w:type="dxa"/>
              </w:tcPr>
              <w:p w14:paraId="5197368A" w14:textId="77777777" w:rsidR="00EB65A1" w:rsidRPr="00B1095E" w:rsidRDefault="00EB65A1" w:rsidP="00EB65A1">
                <w:pPr>
                  <w:pStyle w:val="TableBody"/>
                </w:pPr>
                <w:r w:rsidRPr="000A0BD6">
                  <w:rPr>
                    <w:rStyle w:val="PlaceholderText"/>
                  </w:rPr>
                  <w:t>Text field</w:t>
                </w:r>
              </w:p>
            </w:tc>
          </w:sdtContent>
        </w:sdt>
        <w:sdt>
          <w:sdtPr>
            <w:id w:val="1445271897"/>
            <w:placeholder>
              <w:docPart w:val="A23DC551A82C419F867ED2DA2F79EB96"/>
            </w:placeholder>
            <w:temporary/>
            <w:showingPlcHdr/>
            <w:text/>
          </w:sdtPr>
          <w:sdtEndPr/>
          <w:sdtContent>
            <w:tc>
              <w:tcPr>
                <w:tcW w:w="2114" w:type="dxa"/>
              </w:tcPr>
              <w:p w14:paraId="311439D4" w14:textId="77777777" w:rsidR="00EB65A1" w:rsidRPr="00B1095E" w:rsidRDefault="00EB65A1" w:rsidP="00EB65A1">
                <w:pPr>
                  <w:pStyle w:val="TableBody"/>
                </w:pPr>
                <w:r w:rsidRPr="000A0BD6">
                  <w:rPr>
                    <w:rStyle w:val="PlaceholderText"/>
                  </w:rPr>
                  <w:t>Text field</w:t>
                </w:r>
              </w:p>
            </w:tc>
          </w:sdtContent>
        </w:sdt>
        <w:sdt>
          <w:sdtPr>
            <w:id w:val="1837954220"/>
            <w:placeholder>
              <w:docPart w:val="9FC008D228C04D57A6079AB5BB5567A3"/>
            </w:placeholder>
            <w:temporary/>
            <w:showingPlcHdr/>
            <w:text/>
          </w:sdtPr>
          <w:sdtEndPr/>
          <w:sdtContent>
            <w:tc>
              <w:tcPr>
                <w:tcW w:w="1814" w:type="dxa"/>
              </w:tcPr>
              <w:p w14:paraId="6FFB50DB" w14:textId="77777777" w:rsidR="00EB65A1" w:rsidRPr="00B1095E" w:rsidRDefault="00EB65A1" w:rsidP="00EB65A1">
                <w:pPr>
                  <w:pStyle w:val="TableBody"/>
                </w:pPr>
                <w:r w:rsidRPr="000A0BD6">
                  <w:rPr>
                    <w:rStyle w:val="PlaceholderText"/>
                  </w:rPr>
                  <w:t>Text field</w:t>
                </w:r>
              </w:p>
            </w:tc>
          </w:sdtContent>
        </w:sdt>
      </w:tr>
      <w:tr w:rsidR="00EB65A1" w14:paraId="75E6847A" w14:textId="77777777" w:rsidTr="001A3E63">
        <w:trPr>
          <w:cnfStyle w:val="000000010000" w:firstRow="0" w:lastRow="0" w:firstColumn="0" w:lastColumn="0" w:oddVBand="0" w:evenVBand="0" w:oddHBand="0" w:evenHBand="1" w:firstRowFirstColumn="0" w:firstRowLastColumn="0" w:lastRowFirstColumn="0" w:lastRowLastColumn="0"/>
          <w:trHeight w:val="1670"/>
        </w:trPr>
        <w:tc>
          <w:tcPr>
            <w:tcW w:w="1843" w:type="dxa"/>
          </w:tcPr>
          <w:p w14:paraId="6B768758" w14:textId="77777777" w:rsidR="00EB65A1" w:rsidRPr="0047165A" w:rsidRDefault="00EB65A1" w:rsidP="00EB65A1">
            <w:pPr>
              <w:pStyle w:val="TableBody"/>
            </w:pPr>
            <w:permStart w:id="1310410961" w:edGrp="everyone" w:colFirst="1" w:colLast="1"/>
            <w:permStart w:id="1674065331" w:edGrp="everyone" w:colFirst="2" w:colLast="2"/>
            <w:permStart w:id="1212296593" w:edGrp="everyone" w:colFirst="3" w:colLast="3"/>
            <w:permStart w:id="908021649" w:edGrp="everyone" w:colFirst="4" w:colLast="4"/>
            <w:permEnd w:id="1838832281"/>
            <w:permEnd w:id="1837199656"/>
            <w:permEnd w:id="1013073575"/>
            <w:permEnd w:id="669795970"/>
            <w:r w:rsidRPr="00172AD7">
              <w:t>What could have been done better?</w:t>
            </w:r>
          </w:p>
        </w:tc>
        <w:sdt>
          <w:sdtPr>
            <w:id w:val="1435476572"/>
            <w:placeholder>
              <w:docPart w:val="7764DF6DE3A245C7BC988F49F0ADE98F"/>
            </w:placeholder>
            <w:temporary/>
            <w:showingPlcHdr/>
            <w:text/>
          </w:sdtPr>
          <w:sdtEndPr/>
          <w:sdtContent>
            <w:tc>
              <w:tcPr>
                <w:tcW w:w="5744" w:type="dxa"/>
              </w:tcPr>
              <w:p w14:paraId="3D332E82" w14:textId="77777777" w:rsidR="00EB65A1" w:rsidRPr="00B1095E" w:rsidRDefault="00EB65A1" w:rsidP="00EB65A1">
                <w:pPr>
                  <w:pStyle w:val="TableBody"/>
                </w:pPr>
                <w:r w:rsidRPr="000A0BD6">
                  <w:rPr>
                    <w:rStyle w:val="PlaceholderText"/>
                  </w:rPr>
                  <w:t>Text field</w:t>
                </w:r>
              </w:p>
            </w:tc>
          </w:sdtContent>
        </w:sdt>
        <w:sdt>
          <w:sdtPr>
            <w:id w:val="459069346"/>
            <w:placeholder>
              <w:docPart w:val="250E6FC8CAE841EDA397CD57A456B61D"/>
            </w:placeholder>
            <w:temporary/>
            <w:showingPlcHdr/>
            <w:text/>
          </w:sdtPr>
          <w:sdtEndPr/>
          <w:sdtContent>
            <w:tc>
              <w:tcPr>
                <w:tcW w:w="3905" w:type="dxa"/>
              </w:tcPr>
              <w:p w14:paraId="6F8C0EA9" w14:textId="77777777" w:rsidR="00EB65A1" w:rsidRPr="00B1095E" w:rsidRDefault="00EB65A1" w:rsidP="00EB65A1">
                <w:pPr>
                  <w:pStyle w:val="TableBody"/>
                </w:pPr>
                <w:r w:rsidRPr="000A0BD6">
                  <w:rPr>
                    <w:rStyle w:val="PlaceholderText"/>
                  </w:rPr>
                  <w:t>Text field</w:t>
                </w:r>
              </w:p>
            </w:tc>
          </w:sdtContent>
        </w:sdt>
        <w:sdt>
          <w:sdtPr>
            <w:id w:val="1420287285"/>
            <w:placeholder>
              <w:docPart w:val="383A3D6B7CCF42F89C490F3868BD0867"/>
            </w:placeholder>
            <w:temporary/>
            <w:showingPlcHdr/>
            <w:text/>
          </w:sdtPr>
          <w:sdtEndPr/>
          <w:sdtContent>
            <w:tc>
              <w:tcPr>
                <w:tcW w:w="2114" w:type="dxa"/>
              </w:tcPr>
              <w:p w14:paraId="6B1B56A3" w14:textId="77777777" w:rsidR="00EB65A1" w:rsidRPr="00B1095E" w:rsidRDefault="00EB65A1" w:rsidP="00EB65A1">
                <w:pPr>
                  <w:pStyle w:val="TableBody"/>
                </w:pPr>
                <w:r w:rsidRPr="000A0BD6">
                  <w:rPr>
                    <w:rStyle w:val="PlaceholderText"/>
                  </w:rPr>
                  <w:t>Text field</w:t>
                </w:r>
              </w:p>
            </w:tc>
          </w:sdtContent>
        </w:sdt>
        <w:sdt>
          <w:sdtPr>
            <w:id w:val="-1878451436"/>
            <w:placeholder>
              <w:docPart w:val="AE1471701B4E4570A4394DFF53870CF4"/>
            </w:placeholder>
            <w:temporary/>
            <w:showingPlcHdr/>
            <w:text/>
          </w:sdtPr>
          <w:sdtEndPr/>
          <w:sdtContent>
            <w:tc>
              <w:tcPr>
                <w:tcW w:w="1814" w:type="dxa"/>
              </w:tcPr>
              <w:p w14:paraId="12D7A520" w14:textId="77777777" w:rsidR="00EB65A1" w:rsidRPr="00B1095E" w:rsidRDefault="00EB65A1" w:rsidP="00EB65A1">
                <w:pPr>
                  <w:pStyle w:val="TableBody"/>
                </w:pPr>
                <w:r w:rsidRPr="000A0BD6">
                  <w:rPr>
                    <w:rStyle w:val="PlaceholderText"/>
                  </w:rPr>
                  <w:t>Text field</w:t>
                </w:r>
              </w:p>
            </w:tc>
          </w:sdtContent>
        </w:sdt>
      </w:tr>
      <w:tr w:rsidR="00EB65A1" w14:paraId="3338F38A" w14:textId="77777777" w:rsidTr="001A3E63">
        <w:trPr>
          <w:cnfStyle w:val="000000100000" w:firstRow="0" w:lastRow="0" w:firstColumn="0" w:lastColumn="0" w:oddVBand="0" w:evenVBand="0" w:oddHBand="1" w:evenHBand="0" w:firstRowFirstColumn="0" w:firstRowLastColumn="0" w:lastRowFirstColumn="0" w:lastRowLastColumn="0"/>
          <w:trHeight w:val="1670"/>
        </w:trPr>
        <w:tc>
          <w:tcPr>
            <w:tcW w:w="1843" w:type="dxa"/>
          </w:tcPr>
          <w:p w14:paraId="277543F1" w14:textId="77777777" w:rsidR="00EB65A1" w:rsidRPr="0047165A" w:rsidRDefault="00EB65A1" w:rsidP="00EB65A1">
            <w:pPr>
              <w:pStyle w:val="TableBody"/>
            </w:pPr>
            <w:permStart w:id="1971065035" w:edGrp="everyone" w:colFirst="1" w:colLast="1"/>
            <w:permStart w:id="1281317408" w:edGrp="everyone" w:colFirst="2" w:colLast="2"/>
            <w:permStart w:id="1714033056" w:edGrp="everyone" w:colFirst="3" w:colLast="3"/>
            <w:permStart w:id="1259738431" w:edGrp="everyone" w:colFirst="4" w:colLast="4"/>
            <w:permEnd w:id="1310410961"/>
            <w:permEnd w:id="1674065331"/>
            <w:permEnd w:id="1212296593"/>
            <w:permEnd w:id="908021649"/>
            <w:r w:rsidRPr="00172AD7">
              <w:t>Does this response plan need updating?</w:t>
            </w:r>
          </w:p>
        </w:tc>
        <w:sdt>
          <w:sdtPr>
            <w:id w:val="-675352266"/>
            <w:placeholder>
              <w:docPart w:val="67E0728581014C338BDBE21D6238370E"/>
            </w:placeholder>
            <w:temporary/>
            <w:showingPlcHdr/>
            <w:text/>
          </w:sdtPr>
          <w:sdtEndPr/>
          <w:sdtContent>
            <w:tc>
              <w:tcPr>
                <w:tcW w:w="5744" w:type="dxa"/>
              </w:tcPr>
              <w:p w14:paraId="58BC45B2" w14:textId="77777777" w:rsidR="00EB65A1" w:rsidRPr="00B1095E" w:rsidRDefault="00EB65A1" w:rsidP="00EB65A1">
                <w:pPr>
                  <w:pStyle w:val="TableBody"/>
                </w:pPr>
                <w:r w:rsidRPr="000A0BD6">
                  <w:rPr>
                    <w:rStyle w:val="PlaceholderText"/>
                  </w:rPr>
                  <w:t>Text field</w:t>
                </w:r>
              </w:p>
            </w:tc>
          </w:sdtContent>
        </w:sdt>
        <w:sdt>
          <w:sdtPr>
            <w:id w:val="-1174032677"/>
            <w:placeholder>
              <w:docPart w:val="CFB2B7B48C2744E98884B79785EF8995"/>
            </w:placeholder>
            <w:temporary/>
            <w:showingPlcHdr/>
            <w:text/>
          </w:sdtPr>
          <w:sdtEndPr/>
          <w:sdtContent>
            <w:tc>
              <w:tcPr>
                <w:tcW w:w="3905" w:type="dxa"/>
              </w:tcPr>
              <w:p w14:paraId="49CAB300" w14:textId="77777777" w:rsidR="00EB65A1" w:rsidRPr="00B1095E" w:rsidRDefault="00EB65A1" w:rsidP="00EB65A1">
                <w:pPr>
                  <w:pStyle w:val="TableBody"/>
                </w:pPr>
                <w:r w:rsidRPr="000A0BD6">
                  <w:rPr>
                    <w:rStyle w:val="PlaceholderText"/>
                  </w:rPr>
                  <w:t>Text field</w:t>
                </w:r>
              </w:p>
            </w:tc>
          </w:sdtContent>
        </w:sdt>
        <w:sdt>
          <w:sdtPr>
            <w:id w:val="-1902059908"/>
            <w:placeholder>
              <w:docPart w:val="8C7720E030D04EE3BBE11431710309CB"/>
            </w:placeholder>
            <w:temporary/>
            <w:showingPlcHdr/>
            <w:text/>
          </w:sdtPr>
          <w:sdtEndPr/>
          <w:sdtContent>
            <w:tc>
              <w:tcPr>
                <w:tcW w:w="2114" w:type="dxa"/>
              </w:tcPr>
              <w:p w14:paraId="0041F214" w14:textId="77777777" w:rsidR="00EB65A1" w:rsidRPr="00B1095E" w:rsidRDefault="00EB65A1" w:rsidP="00EB65A1">
                <w:pPr>
                  <w:pStyle w:val="TableBody"/>
                </w:pPr>
                <w:r w:rsidRPr="000A0BD6">
                  <w:rPr>
                    <w:rStyle w:val="PlaceholderText"/>
                  </w:rPr>
                  <w:t>Text field</w:t>
                </w:r>
              </w:p>
            </w:tc>
          </w:sdtContent>
        </w:sdt>
        <w:sdt>
          <w:sdtPr>
            <w:id w:val="22134863"/>
            <w:placeholder>
              <w:docPart w:val="E750DBF0C49148CDAD4630CC00259741"/>
            </w:placeholder>
            <w:temporary/>
            <w:showingPlcHdr/>
            <w:text/>
          </w:sdtPr>
          <w:sdtEndPr/>
          <w:sdtContent>
            <w:tc>
              <w:tcPr>
                <w:tcW w:w="1814" w:type="dxa"/>
              </w:tcPr>
              <w:p w14:paraId="7CF08C07" w14:textId="77777777" w:rsidR="00EB65A1" w:rsidRPr="00B1095E" w:rsidRDefault="00EB65A1" w:rsidP="00EB65A1">
                <w:pPr>
                  <w:pStyle w:val="TableBody"/>
                </w:pPr>
                <w:r w:rsidRPr="000A0BD6">
                  <w:rPr>
                    <w:rStyle w:val="PlaceholderText"/>
                  </w:rPr>
                  <w:t>Text field</w:t>
                </w:r>
              </w:p>
            </w:tc>
          </w:sdtContent>
        </w:sdt>
      </w:tr>
      <w:tr w:rsidR="00EB65A1" w14:paraId="47C2E3F9" w14:textId="77777777" w:rsidTr="001A3E63">
        <w:trPr>
          <w:cnfStyle w:val="000000010000" w:firstRow="0" w:lastRow="0" w:firstColumn="0" w:lastColumn="0" w:oddVBand="0" w:evenVBand="0" w:oddHBand="0" w:evenHBand="1" w:firstRowFirstColumn="0" w:firstRowLastColumn="0" w:lastRowFirstColumn="0" w:lastRowLastColumn="0"/>
          <w:trHeight w:val="1670"/>
        </w:trPr>
        <w:tc>
          <w:tcPr>
            <w:tcW w:w="1843" w:type="dxa"/>
          </w:tcPr>
          <w:p w14:paraId="2AE3B4E6" w14:textId="77777777" w:rsidR="00EB65A1" w:rsidRPr="0047165A" w:rsidRDefault="00EB65A1" w:rsidP="00EB65A1">
            <w:pPr>
              <w:pStyle w:val="TableBody"/>
            </w:pPr>
            <w:permStart w:id="644440337" w:edGrp="everyone" w:colFirst="1" w:colLast="1"/>
            <w:permStart w:id="550713154" w:edGrp="everyone" w:colFirst="2" w:colLast="2"/>
            <w:permStart w:id="530450756" w:edGrp="everyone" w:colFirst="3" w:colLast="3"/>
            <w:permStart w:id="725686497" w:edGrp="everyone" w:colFirst="4" w:colLast="4"/>
            <w:permEnd w:id="1971065035"/>
            <w:permEnd w:id="1281317408"/>
            <w:permEnd w:id="1714033056"/>
            <w:permEnd w:id="1259738431"/>
            <w:r w:rsidRPr="00172AD7">
              <w:t>What changes need to be made to day-to-day systems and processes?</w:t>
            </w:r>
          </w:p>
        </w:tc>
        <w:sdt>
          <w:sdtPr>
            <w:id w:val="1446125734"/>
            <w:placeholder>
              <w:docPart w:val="CFF253A0E0814CBB803F0799E604255A"/>
            </w:placeholder>
            <w:temporary/>
            <w:showingPlcHdr/>
            <w:text/>
          </w:sdtPr>
          <w:sdtEndPr/>
          <w:sdtContent>
            <w:tc>
              <w:tcPr>
                <w:tcW w:w="5744" w:type="dxa"/>
              </w:tcPr>
              <w:p w14:paraId="7C9FA522" w14:textId="77777777" w:rsidR="00EB65A1" w:rsidRPr="00B1095E" w:rsidRDefault="00EB65A1" w:rsidP="00EB65A1">
                <w:pPr>
                  <w:pStyle w:val="TableBody"/>
                </w:pPr>
                <w:r w:rsidRPr="000A0BD6">
                  <w:rPr>
                    <w:rStyle w:val="PlaceholderText"/>
                  </w:rPr>
                  <w:t>Text field</w:t>
                </w:r>
              </w:p>
            </w:tc>
          </w:sdtContent>
        </w:sdt>
        <w:sdt>
          <w:sdtPr>
            <w:id w:val="-758989099"/>
            <w:placeholder>
              <w:docPart w:val="57F40202C0BF427D83E5FF7DB71F38FC"/>
            </w:placeholder>
            <w:temporary/>
            <w:showingPlcHdr/>
            <w:text/>
          </w:sdtPr>
          <w:sdtEndPr/>
          <w:sdtContent>
            <w:tc>
              <w:tcPr>
                <w:tcW w:w="3905" w:type="dxa"/>
              </w:tcPr>
              <w:p w14:paraId="138EF16E" w14:textId="77777777" w:rsidR="00EB65A1" w:rsidRPr="00B1095E" w:rsidRDefault="00EB65A1" w:rsidP="00EB65A1">
                <w:pPr>
                  <w:pStyle w:val="TableBody"/>
                </w:pPr>
                <w:r w:rsidRPr="000A0BD6">
                  <w:rPr>
                    <w:rStyle w:val="PlaceholderText"/>
                  </w:rPr>
                  <w:t>Text field</w:t>
                </w:r>
              </w:p>
            </w:tc>
          </w:sdtContent>
        </w:sdt>
        <w:sdt>
          <w:sdtPr>
            <w:id w:val="874817058"/>
            <w:placeholder>
              <w:docPart w:val="02B29904AF7C470CBC85CBF1B11F33AC"/>
            </w:placeholder>
            <w:temporary/>
            <w:showingPlcHdr/>
            <w:text/>
          </w:sdtPr>
          <w:sdtEndPr/>
          <w:sdtContent>
            <w:tc>
              <w:tcPr>
                <w:tcW w:w="2114" w:type="dxa"/>
              </w:tcPr>
              <w:p w14:paraId="6DD0C7F9" w14:textId="77777777" w:rsidR="00EB65A1" w:rsidRPr="00B1095E" w:rsidRDefault="00EB65A1" w:rsidP="00EB65A1">
                <w:pPr>
                  <w:pStyle w:val="TableBody"/>
                </w:pPr>
                <w:r w:rsidRPr="000A0BD6">
                  <w:rPr>
                    <w:rStyle w:val="PlaceholderText"/>
                  </w:rPr>
                  <w:t>Text field</w:t>
                </w:r>
              </w:p>
            </w:tc>
          </w:sdtContent>
        </w:sdt>
        <w:sdt>
          <w:sdtPr>
            <w:id w:val="1538233029"/>
            <w:placeholder>
              <w:docPart w:val="1EAA7BFFA0A14C62BF2C89364361CC66"/>
            </w:placeholder>
            <w:temporary/>
            <w:showingPlcHdr/>
            <w:text/>
          </w:sdtPr>
          <w:sdtEndPr/>
          <w:sdtContent>
            <w:tc>
              <w:tcPr>
                <w:tcW w:w="1814" w:type="dxa"/>
              </w:tcPr>
              <w:p w14:paraId="7D949271" w14:textId="77777777" w:rsidR="00EB65A1" w:rsidRPr="00B1095E" w:rsidRDefault="00EB65A1" w:rsidP="00EB65A1">
                <w:pPr>
                  <w:pStyle w:val="TableBody"/>
                </w:pPr>
                <w:r w:rsidRPr="000A0BD6">
                  <w:rPr>
                    <w:rStyle w:val="PlaceholderText"/>
                  </w:rPr>
                  <w:t>Text field</w:t>
                </w:r>
              </w:p>
            </w:tc>
          </w:sdtContent>
        </w:sdt>
      </w:tr>
      <w:permEnd w:id="644440337"/>
      <w:permEnd w:id="550713154"/>
      <w:permEnd w:id="530450756"/>
      <w:permEnd w:id="725686497"/>
    </w:tbl>
    <w:p w14:paraId="1AB0A917" w14:textId="77777777" w:rsidR="003F76C1" w:rsidRDefault="003F76C1" w:rsidP="003F76C1"/>
    <w:tbl>
      <w:tblPr>
        <w:tblStyle w:val="TableGrid"/>
        <w:tblW w:w="5000" w:type="pct"/>
        <w:tblBorders>
          <w:top w:val="none" w:sz="0" w:space="0" w:color="auto"/>
          <w:left w:val="none" w:sz="0" w:space="0" w:color="auto"/>
          <w:bottom w:val="none" w:sz="0" w:space="0" w:color="auto"/>
          <w:right w:val="none" w:sz="0" w:space="0" w:color="auto"/>
          <w:insideH w:val="single" w:sz="4" w:space="0" w:color="7462E2"/>
          <w:insideV w:val="none" w:sz="0" w:space="0" w:color="auto"/>
        </w:tblBorders>
        <w:tblCellMar>
          <w:top w:w="284" w:type="dxa"/>
          <w:left w:w="0" w:type="dxa"/>
          <w:right w:w="0" w:type="dxa"/>
        </w:tblCellMar>
        <w:tblLook w:val="04A0" w:firstRow="1" w:lastRow="0" w:firstColumn="1" w:lastColumn="0" w:noHBand="0" w:noVBand="1"/>
      </w:tblPr>
      <w:tblGrid>
        <w:gridCol w:w="10837"/>
        <w:gridCol w:w="4583"/>
      </w:tblGrid>
      <w:tr w:rsidR="00817192" w:rsidRPr="0075126D" w14:paraId="51E7522D" w14:textId="77777777" w:rsidTr="004D397D">
        <w:trPr>
          <w:trHeight w:val="1096"/>
        </w:trPr>
        <w:tc>
          <w:tcPr>
            <w:tcW w:w="15420" w:type="dxa"/>
            <w:gridSpan w:val="2"/>
            <w:tcBorders>
              <w:top w:val="nil"/>
              <w:bottom w:val="single" w:sz="6" w:space="0" w:color="7462E2"/>
            </w:tcBorders>
          </w:tcPr>
          <w:p w14:paraId="0653A4D6" w14:textId="77777777" w:rsidR="00817192" w:rsidRPr="00893DA6" w:rsidRDefault="00AD5AC3" w:rsidP="00C308A0">
            <w:pPr>
              <w:pStyle w:val="SectionHeading"/>
            </w:pPr>
            <w:r w:rsidRPr="00AD5AC3">
              <w:lastRenderedPageBreak/>
              <w:t>Cyber security incident key contact list</w:t>
            </w:r>
          </w:p>
        </w:tc>
      </w:tr>
      <w:tr w:rsidR="00817192" w:rsidRPr="00AE340B" w14:paraId="208846A3" w14:textId="77777777" w:rsidTr="004D397D">
        <w:trPr>
          <w:trHeight w:val="160"/>
        </w:trPr>
        <w:tc>
          <w:tcPr>
            <w:tcW w:w="10837" w:type="dxa"/>
            <w:tcBorders>
              <w:top w:val="single" w:sz="6" w:space="0" w:color="7462E2"/>
              <w:bottom w:val="nil"/>
            </w:tcBorders>
          </w:tcPr>
          <w:p w14:paraId="3248572C" w14:textId="77777777" w:rsidR="00817192" w:rsidRPr="008303A9" w:rsidRDefault="00AD5AC3" w:rsidP="00AD5AC3">
            <w:pPr>
              <w:spacing w:after="0"/>
            </w:pPr>
            <w:r w:rsidRPr="00AD5AC3">
              <w:t>Keep this in a place you’ll easily find it when an incident happens.</w:t>
            </w:r>
          </w:p>
        </w:tc>
        <w:tc>
          <w:tcPr>
            <w:tcW w:w="4583" w:type="dxa"/>
            <w:tcBorders>
              <w:top w:val="single" w:sz="6" w:space="0" w:color="7462E2"/>
              <w:bottom w:val="nil"/>
            </w:tcBorders>
          </w:tcPr>
          <w:p w14:paraId="1C45101F" w14:textId="77777777" w:rsidR="00817192" w:rsidRPr="00AE340B" w:rsidRDefault="00817192" w:rsidP="00AD5AC3">
            <w:pPr>
              <w:spacing w:after="0"/>
            </w:pPr>
          </w:p>
        </w:tc>
      </w:tr>
    </w:tbl>
    <w:p w14:paraId="270A98BC" w14:textId="77777777" w:rsidR="00817192" w:rsidRDefault="00817192" w:rsidP="00817192">
      <w:pPr>
        <w:pStyle w:val="NoSpacing"/>
      </w:pPr>
    </w:p>
    <w:tbl>
      <w:tblPr>
        <w:tblStyle w:val="TableGridLight"/>
        <w:tblW w:w="5000" w:type="pct"/>
        <w:tblBorders>
          <w:insideH w:val="single" w:sz="6" w:space="0" w:color="ADADAD" w:themeColor="background2" w:themeShade="BF"/>
          <w:insideV w:val="single" w:sz="6" w:space="0" w:color="ADADAD" w:themeColor="background2" w:themeShade="BF"/>
        </w:tblBorders>
        <w:tblLook w:val="04A0" w:firstRow="1" w:lastRow="0" w:firstColumn="1" w:lastColumn="0" w:noHBand="0" w:noVBand="1"/>
      </w:tblPr>
      <w:tblGrid>
        <w:gridCol w:w="3584"/>
        <w:gridCol w:w="5014"/>
        <w:gridCol w:w="1859"/>
        <w:gridCol w:w="4963"/>
      </w:tblGrid>
      <w:tr w:rsidR="00AD5AC3" w14:paraId="15C6D026" w14:textId="77777777" w:rsidTr="003B4C87">
        <w:trPr>
          <w:cnfStyle w:val="100000000000" w:firstRow="1" w:lastRow="0" w:firstColumn="0" w:lastColumn="0" w:oddVBand="0" w:evenVBand="0" w:oddHBand="0" w:evenHBand="0" w:firstRowFirstColumn="0" w:firstRowLastColumn="0" w:lastRowFirstColumn="0" w:lastRowLastColumn="0"/>
          <w:trHeight w:val="581"/>
          <w:tblHeader/>
        </w:trPr>
        <w:tc>
          <w:tcPr>
            <w:tcW w:w="35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C921CA4" w14:textId="77777777" w:rsidR="00AD5AC3" w:rsidRDefault="00AD5AC3" w:rsidP="00AD5AC3">
            <w:pPr>
              <w:pStyle w:val="TableHeading"/>
            </w:pPr>
            <w:r w:rsidRPr="00DC2297">
              <w:t>Name &amp; Organisation</w:t>
            </w:r>
          </w:p>
        </w:tc>
        <w:tc>
          <w:tcPr>
            <w:tcW w:w="501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C61B031" w14:textId="77777777" w:rsidR="00AD5AC3" w:rsidRDefault="00AD5AC3" w:rsidP="00AD5AC3">
            <w:pPr>
              <w:pStyle w:val="TableHeading"/>
            </w:pPr>
            <w:r w:rsidRPr="00DC2297">
              <w:t>Role</w:t>
            </w:r>
          </w:p>
        </w:tc>
        <w:tc>
          <w:tcPr>
            <w:tcW w:w="18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AB1483A" w14:textId="77777777" w:rsidR="00AD5AC3" w:rsidRDefault="00AD5AC3" w:rsidP="00AD5AC3">
            <w:pPr>
              <w:pStyle w:val="TableHeading"/>
            </w:pPr>
            <w:r w:rsidRPr="00DC2297">
              <w:t>Phone Number</w:t>
            </w:r>
          </w:p>
        </w:tc>
        <w:tc>
          <w:tcPr>
            <w:tcW w:w="496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E2CBFCB" w14:textId="77777777" w:rsidR="00AD5AC3" w:rsidRDefault="00AD5AC3" w:rsidP="00AD5AC3">
            <w:pPr>
              <w:pStyle w:val="TableHeading"/>
            </w:pPr>
            <w:r w:rsidRPr="00DC2297">
              <w:t>Contact Details</w:t>
            </w:r>
          </w:p>
        </w:tc>
      </w:tr>
      <w:tr w:rsidR="00AD5AC3" w14:paraId="7653F36D" w14:textId="77777777" w:rsidTr="001A3E63">
        <w:trPr>
          <w:cnfStyle w:val="000000100000" w:firstRow="0" w:lastRow="0" w:firstColumn="0" w:lastColumn="0" w:oddVBand="0" w:evenVBand="0" w:oddHBand="1" w:evenHBand="0" w:firstRowFirstColumn="0" w:firstRowLastColumn="0" w:lastRowFirstColumn="0" w:lastRowLastColumn="0"/>
          <w:trHeight w:val="850"/>
        </w:trPr>
        <w:tc>
          <w:tcPr>
            <w:tcW w:w="3584" w:type="dxa"/>
          </w:tcPr>
          <w:p w14:paraId="072C0FF5" w14:textId="77777777" w:rsidR="00AD5AC3" w:rsidRPr="00EE2894" w:rsidRDefault="00F004BC" w:rsidP="00C308A0">
            <w:pPr>
              <w:pStyle w:val="TableBody"/>
            </w:pPr>
            <w:r w:rsidRPr="00F004BC">
              <w:t>CERT NZ (part of the NCSC)</w:t>
            </w:r>
          </w:p>
        </w:tc>
        <w:tc>
          <w:tcPr>
            <w:tcW w:w="5014" w:type="dxa"/>
          </w:tcPr>
          <w:p w14:paraId="406CEECA" w14:textId="77777777" w:rsidR="00AD5AC3" w:rsidRPr="00B1095E" w:rsidRDefault="00F004BC" w:rsidP="00C308A0">
            <w:pPr>
              <w:pStyle w:val="TableBody"/>
            </w:pPr>
            <w:r w:rsidRPr="00F004BC">
              <w:t>Advice and help with any incident</w:t>
            </w:r>
          </w:p>
        </w:tc>
        <w:tc>
          <w:tcPr>
            <w:tcW w:w="1859" w:type="dxa"/>
          </w:tcPr>
          <w:p w14:paraId="2E118B7C" w14:textId="77777777" w:rsidR="00AD5AC3" w:rsidRPr="00B1095E" w:rsidRDefault="00F004BC" w:rsidP="00F004BC">
            <w:pPr>
              <w:pStyle w:val="TableBody"/>
            </w:pPr>
            <w:r>
              <w:t>0800 CERT NZ</w:t>
            </w:r>
            <w:r>
              <w:br/>
              <w:t>(0800 2918 69)</w:t>
            </w:r>
          </w:p>
        </w:tc>
        <w:tc>
          <w:tcPr>
            <w:tcW w:w="4963" w:type="dxa"/>
          </w:tcPr>
          <w:p w14:paraId="7220CE30" w14:textId="77777777" w:rsidR="00E750C5" w:rsidRDefault="00E750C5" w:rsidP="00E750C5">
            <w:pPr>
              <w:pStyle w:val="TableBody"/>
            </w:pPr>
            <w:r>
              <w:t>Online reporting form:</w:t>
            </w:r>
            <w:r>
              <w:br/>
            </w:r>
            <w:hyperlink r:id="rId23" w:history="1">
              <w:r w:rsidRPr="00D265BB">
                <w:rPr>
                  <w:rStyle w:val="Hyperlink"/>
                </w:rPr>
                <w:t>https://www.cert.govt.nz/report/business-and-individuals/</w:t>
              </w:r>
            </w:hyperlink>
            <w:r>
              <w:t xml:space="preserve"> </w:t>
            </w:r>
          </w:p>
          <w:p w14:paraId="6F9305D7" w14:textId="77777777" w:rsidR="00AD5AC3" w:rsidRPr="00B1095E" w:rsidRDefault="00E750C5" w:rsidP="00E750C5">
            <w:pPr>
              <w:pStyle w:val="TableBody"/>
            </w:pPr>
            <w:r>
              <w:t>info@cert.govt.nz</w:t>
            </w:r>
          </w:p>
        </w:tc>
      </w:tr>
      <w:tr w:rsidR="00E750C5" w14:paraId="77FF2DC5" w14:textId="77777777" w:rsidTr="001A3E63">
        <w:trPr>
          <w:cnfStyle w:val="000000010000" w:firstRow="0" w:lastRow="0" w:firstColumn="0" w:lastColumn="0" w:oddVBand="0" w:evenVBand="0" w:oddHBand="0" w:evenHBand="1" w:firstRowFirstColumn="0" w:firstRowLastColumn="0" w:lastRowFirstColumn="0" w:lastRowLastColumn="0"/>
          <w:trHeight w:val="850"/>
        </w:trPr>
        <w:permStart w:id="1211310116" w:edGrp="everyone" w:displacedByCustomXml="next"/>
        <w:sdt>
          <w:sdtPr>
            <w:id w:val="-677956095"/>
            <w:placeholder>
              <w:docPart w:val="E1D773C2C1CA40E98B7B502515B2EFFD"/>
            </w:placeholder>
            <w:temporary/>
            <w:showingPlcHdr/>
            <w:text w:multiLine="1"/>
          </w:sdtPr>
          <w:sdtEndPr/>
          <w:sdtContent>
            <w:tc>
              <w:tcPr>
                <w:tcW w:w="3584" w:type="dxa"/>
              </w:tcPr>
              <w:p w14:paraId="0DAE9336" w14:textId="77777777" w:rsidR="00E750C5" w:rsidRPr="0047165A" w:rsidRDefault="00E750C5" w:rsidP="00E750C5">
                <w:pPr>
                  <w:pStyle w:val="TableBody"/>
                </w:pPr>
                <w:r>
                  <w:rPr>
                    <w:rStyle w:val="PlaceholderText"/>
                  </w:rPr>
                  <w:t>Bill Gates – Windows Security</w:t>
                </w:r>
              </w:p>
            </w:tc>
          </w:sdtContent>
        </w:sdt>
        <w:sdt>
          <w:sdtPr>
            <w:id w:val="304125985"/>
            <w:placeholder>
              <w:docPart w:val="430AF3FAA49F4B8388B1F45FDF8EC994"/>
            </w:placeholder>
            <w:temporary/>
            <w:showingPlcHdr/>
            <w:text w:multiLine="1"/>
          </w:sdtPr>
          <w:sdtEndPr/>
          <w:sdtContent>
            <w:tc>
              <w:tcPr>
                <w:tcW w:w="5014" w:type="dxa"/>
              </w:tcPr>
              <w:p w14:paraId="7D5246C5" w14:textId="77777777" w:rsidR="00E750C5" w:rsidRPr="00B1095E" w:rsidRDefault="00E750C5" w:rsidP="00E750C5">
                <w:pPr>
                  <w:pStyle w:val="TableBody"/>
                </w:pPr>
                <w:r>
                  <w:rPr>
                    <w:rStyle w:val="PlaceholderText"/>
                  </w:rPr>
                  <w:t>EXAMPLE: IT specialist</w:t>
                </w:r>
              </w:p>
            </w:tc>
          </w:sdtContent>
        </w:sdt>
        <w:sdt>
          <w:sdtPr>
            <w:id w:val="-1837216035"/>
            <w:placeholder>
              <w:docPart w:val="150D3488594543A48CA6278066485527"/>
            </w:placeholder>
            <w:temporary/>
            <w:showingPlcHdr/>
            <w:text w:multiLine="1"/>
          </w:sdtPr>
          <w:sdtEndPr/>
          <w:sdtContent>
            <w:tc>
              <w:tcPr>
                <w:tcW w:w="1859" w:type="dxa"/>
              </w:tcPr>
              <w:p w14:paraId="5871F0B2" w14:textId="77777777" w:rsidR="00E750C5" w:rsidRPr="00B1095E" w:rsidRDefault="00E750C5" w:rsidP="00E750C5">
                <w:pPr>
                  <w:pStyle w:val="TableBody"/>
                </w:pPr>
                <w:r>
                  <w:rPr>
                    <w:rStyle w:val="PlaceholderText"/>
                  </w:rPr>
                  <w:t>555-5555</w:t>
                </w:r>
              </w:p>
            </w:tc>
          </w:sdtContent>
        </w:sdt>
        <w:sdt>
          <w:sdtPr>
            <w:id w:val="1432633721"/>
            <w:placeholder>
              <w:docPart w:val="3786C23A49D34E428431E6BBEBCE26B4"/>
            </w:placeholder>
            <w:temporary/>
            <w:showingPlcHdr/>
            <w:text w:multiLine="1"/>
          </w:sdtPr>
          <w:sdtEndPr/>
          <w:sdtContent>
            <w:tc>
              <w:tcPr>
                <w:tcW w:w="4963" w:type="dxa"/>
              </w:tcPr>
              <w:p w14:paraId="262BC3B1" w14:textId="77777777" w:rsidR="00E750C5" w:rsidRPr="00B1095E" w:rsidRDefault="00E750C5" w:rsidP="00E750C5">
                <w:pPr>
                  <w:pStyle w:val="TableBody"/>
                </w:pPr>
                <w:r>
                  <w:rPr>
                    <w:rStyle w:val="PlaceholderText"/>
                  </w:rPr>
                  <w:t>BillyGates007@Microsoft</w:t>
                </w:r>
              </w:p>
            </w:tc>
          </w:sdtContent>
        </w:sdt>
      </w:tr>
      <w:tr w:rsidR="00E750C5" w14:paraId="28F6163B" w14:textId="77777777" w:rsidTr="001A3E63">
        <w:trPr>
          <w:cnfStyle w:val="000000100000" w:firstRow="0" w:lastRow="0" w:firstColumn="0" w:lastColumn="0" w:oddVBand="0" w:evenVBand="0" w:oddHBand="1" w:evenHBand="0" w:firstRowFirstColumn="0" w:firstRowLastColumn="0" w:lastRowFirstColumn="0" w:lastRowLastColumn="0"/>
          <w:trHeight w:val="850"/>
        </w:trPr>
        <w:tc>
          <w:tcPr>
            <w:tcW w:w="3584" w:type="dxa"/>
          </w:tcPr>
          <w:p w14:paraId="138BE1EB" w14:textId="77777777" w:rsidR="00E750C5" w:rsidRPr="0047165A" w:rsidRDefault="00E750C5" w:rsidP="00E750C5">
            <w:pPr>
              <w:pStyle w:val="TableBody"/>
            </w:pPr>
          </w:p>
        </w:tc>
        <w:tc>
          <w:tcPr>
            <w:tcW w:w="5014" w:type="dxa"/>
          </w:tcPr>
          <w:p w14:paraId="7866B7E1" w14:textId="77777777" w:rsidR="00E750C5" w:rsidRPr="00B1095E" w:rsidRDefault="00E750C5" w:rsidP="00E750C5">
            <w:pPr>
              <w:pStyle w:val="TableBody"/>
            </w:pPr>
          </w:p>
        </w:tc>
        <w:tc>
          <w:tcPr>
            <w:tcW w:w="1859" w:type="dxa"/>
          </w:tcPr>
          <w:p w14:paraId="17A925D5" w14:textId="77777777" w:rsidR="00E750C5" w:rsidRPr="00B1095E" w:rsidRDefault="00E750C5" w:rsidP="00E750C5">
            <w:pPr>
              <w:pStyle w:val="TableBody"/>
            </w:pPr>
          </w:p>
        </w:tc>
        <w:tc>
          <w:tcPr>
            <w:tcW w:w="4963" w:type="dxa"/>
          </w:tcPr>
          <w:p w14:paraId="4F1D0FDB" w14:textId="77777777" w:rsidR="00E750C5" w:rsidRPr="00B1095E" w:rsidRDefault="00E750C5" w:rsidP="00E750C5">
            <w:pPr>
              <w:pStyle w:val="TableBody"/>
            </w:pPr>
          </w:p>
        </w:tc>
      </w:tr>
      <w:tr w:rsidR="00E750C5" w14:paraId="43556481" w14:textId="77777777" w:rsidTr="001A3E63">
        <w:trPr>
          <w:cnfStyle w:val="000000010000" w:firstRow="0" w:lastRow="0" w:firstColumn="0" w:lastColumn="0" w:oddVBand="0" w:evenVBand="0" w:oddHBand="0" w:evenHBand="1" w:firstRowFirstColumn="0" w:firstRowLastColumn="0" w:lastRowFirstColumn="0" w:lastRowLastColumn="0"/>
          <w:trHeight w:val="850"/>
        </w:trPr>
        <w:tc>
          <w:tcPr>
            <w:tcW w:w="3584" w:type="dxa"/>
          </w:tcPr>
          <w:p w14:paraId="03BFAED4" w14:textId="77777777" w:rsidR="00E750C5" w:rsidRPr="0047165A" w:rsidRDefault="00E750C5" w:rsidP="00E750C5">
            <w:pPr>
              <w:pStyle w:val="TableBody"/>
            </w:pPr>
          </w:p>
        </w:tc>
        <w:tc>
          <w:tcPr>
            <w:tcW w:w="5014" w:type="dxa"/>
          </w:tcPr>
          <w:p w14:paraId="6BA2A2E0" w14:textId="77777777" w:rsidR="00E750C5" w:rsidRPr="00B1095E" w:rsidRDefault="00E750C5" w:rsidP="00E750C5">
            <w:pPr>
              <w:pStyle w:val="TableBody"/>
            </w:pPr>
          </w:p>
        </w:tc>
        <w:tc>
          <w:tcPr>
            <w:tcW w:w="1859" w:type="dxa"/>
          </w:tcPr>
          <w:p w14:paraId="594F5D7D" w14:textId="77777777" w:rsidR="00E750C5" w:rsidRPr="00B1095E" w:rsidRDefault="00E750C5" w:rsidP="00E750C5">
            <w:pPr>
              <w:pStyle w:val="TableBody"/>
            </w:pPr>
          </w:p>
        </w:tc>
        <w:tc>
          <w:tcPr>
            <w:tcW w:w="4963" w:type="dxa"/>
          </w:tcPr>
          <w:p w14:paraId="54C276D3" w14:textId="77777777" w:rsidR="00E750C5" w:rsidRPr="00B1095E" w:rsidRDefault="00E750C5" w:rsidP="00E750C5">
            <w:pPr>
              <w:pStyle w:val="TableBody"/>
            </w:pPr>
          </w:p>
        </w:tc>
      </w:tr>
    </w:tbl>
    <w:permEnd w:id="1211310116"/>
    <w:p w14:paraId="3DFD7943" w14:textId="77777777" w:rsidR="00FB5B1A" w:rsidRPr="007427E3" w:rsidRDefault="00FB5B1A" w:rsidP="00FB5B1A">
      <w:pPr>
        <w:pStyle w:val="NoSpacing"/>
        <w:spacing w:before="120" w:after="300"/>
        <w:rPr>
          <w:color w:val="1C4650"/>
          <w:sz w:val="16"/>
          <w:szCs w:val="16"/>
        </w:rPr>
      </w:pPr>
      <w:r w:rsidRPr="007427E3">
        <w:rPr>
          <w:color w:val="1C4650"/>
          <w:sz w:val="16"/>
          <w:szCs w:val="16"/>
        </w:rPr>
        <w:t>To create a new row click the bracket ‘</w:t>
      </w:r>
      <w:r w:rsidRPr="007427E3">
        <w:rPr>
          <w:b/>
          <w:bCs/>
          <w:color w:val="1C4650"/>
          <w:sz w:val="16"/>
          <w:szCs w:val="16"/>
        </w:rPr>
        <w:t>]</w:t>
      </w:r>
      <w:r w:rsidRPr="007427E3">
        <w:rPr>
          <w:color w:val="1C4650"/>
          <w:sz w:val="16"/>
          <w:szCs w:val="16"/>
        </w:rPr>
        <w:t>‘ on the right of the table and press ‘Tab’ on your keyboard.</w:t>
      </w:r>
    </w:p>
    <w:p w14:paraId="4021D55C" w14:textId="77777777" w:rsidR="00817192" w:rsidRPr="003C7670" w:rsidRDefault="00817192" w:rsidP="00FB5B1A">
      <w:pPr>
        <w:pStyle w:val="NoSpacing"/>
        <w:spacing w:before="120" w:after="300"/>
        <w:rPr>
          <w:sz w:val="16"/>
          <w:szCs w:val="16"/>
        </w:rPr>
      </w:pPr>
    </w:p>
    <w:sectPr w:rsidR="00817192" w:rsidRPr="003C7670" w:rsidSect="00054FEF">
      <w:headerReference w:type="even" r:id="rId24"/>
      <w:headerReference w:type="default" r:id="rId25"/>
      <w:footerReference w:type="even" r:id="rId26"/>
      <w:footerReference w:type="default" r:id="rId27"/>
      <w:headerReference w:type="first" r:id="rId28"/>
      <w:footerReference w:type="first" r:id="rId29"/>
      <w:pgSz w:w="16838" w:h="11906" w:orient="landscape"/>
      <w:pgMar w:top="340" w:right="709" w:bottom="624" w:left="709"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71120" w14:textId="77777777" w:rsidR="00494907" w:rsidRDefault="00494907" w:rsidP="00AE340B">
      <w:r>
        <w:separator/>
      </w:r>
    </w:p>
  </w:endnote>
  <w:endnote w:type="continuationSeparator" w:id="0">
    <w:p w14:paraId="3DB728F1" w14:textId="77777777" w:rsidR="00494907" w:rsidRDefault="00494907" w:rsidP="00AE340B">
      <w:r>
        <w:continuationSeparator/>
      </w:r>
    </w:p>
  </w:endnote>
  <w:endnote w:type="continuationNotice" w:id="1">
    <w:p w14:paraId="44B81E94" w14:textId="77777777" w:rsidR="00494907" w:rsidRDefault="004949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lano Grotesque">
    <w:altName w:val="Calibri"/>
    <w:panose1 w:val="000000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1" w:fontKey="{9846B34D-5CB5-4887-9D58-E37C3B02B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22F6C" w14:textId="77777777" w:rsidR="00494907" w:rsidRDefault="00494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Borders>
        <w:top w:val="single" w:sz="4" w:space="0" w:color="7462E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19"/>
      <w:gridCol w:w="2167"/>
      <w:gridCol w:w="4775"/>
      <w:gridCol w:w="2329"/>
    </w:tblGrid>
    <w:tr w:rsidR="00192F57" w:rsidRPr="0050219F" w14:paraId="17F86CFB" w14:textId="77777777" w:rsidTr="00054FEF">
      <w:trPr>
        <w:trHeight w:val="454"/>
      </w:trPr>
      <w:tc>
        <w:tcPr>
          <w:tcW w:w="1219" w:type="dxa"/>
          <w:vAlign w:val="center"/>
        </w:tcPr>
        <w:p w14:paraId="76C7E38E" w14:textId="77777777" w:rsidR="00CC14D1" w:rsidRPr="0050219F" w:rsidRDefault="0050219F" w:rsidP="00054FEF">
          <w:pPr>
            <w:pStyle w:val="Footer"/>
            <w:spacing w:before="120"/>
            <w:rPr>
              <w:sz w:val="18"/>
              <w:szCs w:val="18"/>
            </w:rPr>
          </w:pPr>
          <w:r>
            <w:rPr>
              <w:noProof/>
              <w:sz w:val="18"/>
              <w:szCs w:val="18"/>
            </w:rPr>
            <w:drawing>
              <wp:inline distT="0" distB="0" distL="0" distR="0" wp14:anchorId="03ACBAAE" wp14:editId="148266ED">
                <wp:extent cx="590571" cy="219635"/>
                <wp:effectExtent l="0" t="0" r="0" b="9525"/>
                <wp:docPr id="1104070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0212" name="Picture 7"/>
                        <pic:cNvPicPr/>
                      </pic:nvPicPr>
                      <pic:blipFill rotWithShape="1">
                        <a:blip r:embed="rId1">
                          <a:extLst>
                            <a:ext uri="{28A0092B-C50C-407E-A947-70E740481C1C}">
                              <a14:useLocalDpi xmlns:a14="http://schemas.microsoft.com/office/drawing/2010/main" val="0"/>
                            </a:ext>
                          </a:extLst>
                        </a:blip>
                        <a:srcRect l="11209" t="14404" r="16488" b="18309"/>
                        <a:stretch/>
                      </pic:blipFill>
                      <pic:spPr bwMode="auto">
                        <a:xfrm>
                          <a:off x="0" y="0"/>
                          <a:ext cx="592822" cy="220472"/>
                        </a:xfrm>
                        <a:prstGeom prst="rect">
                          <a:avLst/>
                        </a:prstGeom>
                        <a:ln>
                          <a:noFill/>
                        </a:ln>
                        <a:extLst>
                          <a:ext uri="{53640926-AAD7-44D8-BBD7-CCE9431645EC}">
                            <a14:shadowObscured xmlns:a14="http://schemas.microsoft.com/office/drawing/2010/main"/>
                          </a:ext>
                        </a:extLst>
                      </pic:spPr>
                    </pic:pic>
                  </a:graphicData>
                </a:graphic>
              </wp:inline>
            </w:drawing>
          </w:r>
        </w:p>
      </w:tc>
      <w:tc>
        <w:tcPr>
          <w:tcW w:w="2167" w:type="dxa"/>
          <w:vAlign w:val="center"/>
        </w:tcPr>
        <w:p w14:paraId="6D71A888" w14:textId="77777777" w:rsidR="00CC14D1" w:rsidRPr="0050219F" w:rsidRDefault="00BA53AC" w:rsidP="00054FEF">
          <w:pPr>
            <w:pStyle w:val="Footer"/>
            <w:spacing w:before="120"/>
            <w:rPr>
              <w:sz w:val="18"/>
              <w:szCs w:val="18"/>
            </w:rPr>
          </w:pPr>
          <w:r>
            <w:rPr>
              <w:noProof/>
              <w:sz w:val="18"/>
              <w:szCs w:val="18"/>
            </w:rPr>
            <w:drawing>
              <wp:inline distT="0" distB="0" distL="0" distR="0" wp14:anchorId="69B35109" wp14:editId="1F38B64A">
                <wp:extent cx="918974" cy="137160"/>
                <wp:effectExtent l="0" t="0" r="0" b="0"/>
                <wp:docPr id="115843077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0776" name="Picture 8"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918974" cy="137160"/>
                        </a:xfrm>
                        <a:prstGeom prst="rect">
                          <a:avLst/>
                        </a:prstGeom>
                      </pic:spPr>
                    </pic:pic>
                  </a:graphicData>
                </a:graphic>
              </wp:inline>
            </w:drawing>
          </w:r>
        </w:p>
      </w:tc>
      <w:tc>
        <w:tcPr>
          <w:tcW w:w="4775" w:type="dxa"/>
          <w:vAlign w:val="center"/>
        </w:tcPr>
        <w:p w14:paraId="3C5B639D" w14:textId="77777777" w:rsidR="00CC14D1" w:rsidRPr="00054FEF" w:rsidRDefault="0050219F" w:rsidP="00054FEF">
          <w:pPr>
            <w:pStyle w:val="Footer"/>
            <w:jc w:val="right"/>
            <w:rPr>
              <w:color w:val="000000" w:themeColor="text1"/>
              <w:sz w:val="18"/>
              <w:szCs w:val="18"/>
            </w:rPr>
          </w:pPr>
          <w:r w:rsidRPr="00054FEF">
            <w:rPr>
              <w:color w:val="000000" w:themeColor="text1"/>
              <w:sz w:val="18"/>
              <w:szCs w:val="18"/>
            </w:rPr>
            <w:t>ownyouronline.govt.nz/business</w:t>
          </w:r>
        </w:p>
      </w:tc>
      <w:tc>
        <w:tcPr>
          <w:tcW w:w="2329" w:type="dxa"/>
          <w:vAlign w:val="center"/>
        </w:tcPr>
        <w:p w14:paraId="190961C4" w14:textId="77777777" w:rsidR="00CC14D1" w:rsidRPr="00054FEF" w:rsidRDefault="0050219F" w:rsidP="00054FEF">
          <w:pPr>
            <w:pStyle w:val="Footer"/>
            <w:jc w:val="right"/>
            <w:rPr>
              <w:color w:val="000000" w:themeColor="text1"/>
              <w:sz w:val="18"/>
              <w:szCs w:val="18"/>
            </w:rPr>
          </w:pPr>
          <w:r w:rsidRPr="00054FEF">
            <w:rPr>
              <w:color w:val="000000" w:themeColor="text1"/>
              <w:sz w:val="18"/>
              <w:szCs w:val="18"/>
            </w:rPr>
            <w:t>0800 2378 69</w:t>
          </w:r>
        </w:p>
      </w:tc>
    </w:tr>
  </w:tbl>
  <w:p w14:paraId="30798551" w14:textId="77777777" w:rsidR="00CC14D1" w:rsidRPr="00192F57" w:rsidRDefault="00CC14D1" w:rsidP="00192F57">
    <w:pPr>
      <w:pStyle w:val="TableBody"/>
      <w:spacing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B1601" w14:textId="77777777" w:rsidR="00494907" w:rsidRDefault="004949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8531" w14:textId="77777777" w:rsidR="00494907" w:rsidRDefault="004949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384" w:type="dxa"/>
      <w:tblBorders>
        <w:top w:val="single" w:sz="4" w:space="0" w:color="7462E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19"/>
      <w:gridCol w:w="2167"/>
      <w:gridCol w:w="9716"/>
      <w:gridCol w:w="2282"/>
    </w:tblGrid>
    <w:tr w:rsidR="00054FEF" w:rsidRPr="0050219F" w14:paraId="035BDA87" w14:textId="77777777" w:rsidTr="00054FEF">
      <w:trPr>
        <w:trHeight w:val="454"/>
      </w:trPr>
      <w:tc>
        <w:tcPr>
          <w:tcW w:w="1219" w:type="dxa"/>
          <w:vAlign w:val="center"/>
        </w:tcPr>
        <w:p w14:paraId="5335B182" w14:textId="77777777" w:rsidR="00054FEF" w:rsidRPr="0050219F" w:rsidRDefault="00054FEF" w:rsidP="00054FEF">
          <w:pPr>
            <w:pStyle w:val="Footer"/>
            <w:spacing w:before="120"/>
            <w:rPr>
              <w:sz w:val="18"/>
              <w:szCs w:val="18"/>
            </w:rPr>
          </w:pPr>
          <w:r>
            <w:rPr>
              <w:noProof/>
              <w:sz w:val="18"/>
              <w:szCs w:val="18"/>
            </w:rPr>
            <w:drawing>
              <wp:inline distT="0" distB="0" distL="0" distR="0" wp14:anchorId="46AEF82A" wp14:editId="41734EC8">
                <wp:extent cx="590571" cy="219635"/>
                <wp:effectExtent l="0" t="0" r="0" b="9525"/>
                <wp:docPr id="399242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0212" name="Picture 7"/>
                        <pic:cNvPicPr/>
                      </pic:nvPicPr>
                      <pic:blipFill rotWithShape="1">
                        <a:blip r:embed="rId1">
                          <a:extLst>
                            <a:ext uri="{28A0092B-C50C-407E-A947-70E740481C1C}">
                              <a14:useLocalDpi xmlns:a14="http://schemas.microsoft.com/office/drawing/2010/main" val="0"/>
                            </a:ext>
                          </a:extLst>
                        </a:blip>
                        <a:srcRect l="11209" t="14404" r="16488" b="18309"/>
                        <a:stretch/>
                      </pic:blipFill>
                      <pic:spPr bwMode="auto">
                        <a:xfrm>
                          <a:off x="0" y="0"/>
                          <a:ext cx="592822" cy="220472"/>
                        </a:xfrm>
                        <a:prstGeom prst="rect">
                          <a:avLst/>
                        </a:prstGeom>
                        <a:ln>
                          <a:noFill/>
                        </a:ln>
                        <a:extLst>
                          <a:ext uri="{53640926-AAD7-44D8-BBD7-CCE9431645EC}">
                            <a14:shadowObscured xmlns:a14="http://schemas.microsoft.com/office/drawing/2010/main"/>
                          </a:ext>
                        </a:extLst>
                      </pic:spPr>
                    </pic:pic>
                  </a:graphicData>
                </a:graphic>
              </wp:inline>
            </w:drawing>
          </w:r>
        </w:p>
      </w:tc>
      <w:tc>
        <w:tcPr>
          <w:tcW w:w="2167" w:type="dxa"/>
          <w:vAlign w:val="center"/>
        </w:tcPr>
        <w:p w14:paraId="4DE7ACA1" w14:textId="77777777" w:rsidR="00054FEF" w:rsidRPr="0050219F" w:rsidRDefault="00054FEF" w:rsidP="00054FEF">
          <w:pPr>
            <w:pStyle w:val="Footer"/>
            <w:spacing w:before="120"/>
            <w:rPr>
              <w:sz w:val="18"/>
              <w:szCs w:val="18"/>
            </w:rPr>
          </w:pPr>
          <w:r>
            <w:rPr>
              <w:noProof/>
              <w:sz w:val="18"/>
              <w:szCs w:val="18"/>
            </w:rPr>
            <w:drawing>
              <wp:inline distT="0" distB="0" distL="0" distR="0" wp14:anchorId="7FA21B3B" wp14:editId="08FB98B4">
                <wp:extent cx="918974" cy="137160"/>
                <wp:effectExtent l="0" t="0" r="0" b="0"/>
                <wp:docPr id="146351919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0776" name="Picture 8"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918974" cy="137160"/>
                        </a:xfrm>
                        <a:prstGeom prst="rect">
                          <a:avLst/>
                        </a:prstGeom>
                      </pic:spPr>
                    </pic:pic>
                  </a:graphicData>
                </a:graphic>
              </wp:inline>
            </w:drawing>
          </w:r>
        </w:p>
      </w:tc>
      <w:tc>
        <w:tcPr>
          <w:tcW w:w="9716" w:type="dxa"/>
          <w:vAlign w:val="center"/>
        </w:tcPr>
        <w:p w14:paraId="4BD6859D" w14:textId="77777777" w:rsidR="00054FEF" w:rsidRPr="00054FEF" w:rsidRDefault="00054FEF" w:rsidP="00054FEF">
          <w:pPr>
            <w:pStyle w:val="Footer"/>
            <w:jc w:val="right"/>
            <w:rPr>
              <w:color w:val="000000" w:themeColor="text1"/>
              <w:sz w:val="18"/>
              <w:szCs w:val="18"/>
            </w:rPr>
          </w:pPr>
          <w:r w:rsidRPr="00054FEF">
            <w:rPr>
              <w:color w:val="000000" w:themeColor="text1"/>
              <w:sz w:val="18"/>
              <w:szCs w:val="18"/>
            </w:rPr>
            <w:t>ownyouronline.govt.nz/business</w:t>
          </w:r>
        </w:p>
      </w:tc>
      <w:tc>
        <w:tcPr>
          <w:tcW w:w="2282" w:type="dxa"/>
          <w:vAlign w:val="center"/>
        </w:tcPr>
        <w:p w14:paraId="7FD0ABCD" w14:textId="77777777" w:rsidR="00054FEF" w:rsidRPr="00054FEF" w:rsidRDefault="00054FEF" w:rsidP="00054FEF">
          <w:pPr>
            <w:pStyle w:val="Footer"/>
            <w:jc w:val="right"/>
            <w:rPr>
              <w:color w:val="000000" w:themeColor="text1"/>
              <w:sz w:val="18"/>
              <w:szCs w:val="18"/>
            </w:rPr>
          </w:pPr>
          <w:r w:rsidRPr="00054FEF">
            <w:rPr>
              <w:color w:val="000000" w:themeColor="text1"/>
              <w:sz w:val="18"/>
              <w:szCs w:val="18"/>
            </w:rPr>
            <w:t>0800 2378 69</w:t>
          </w:r>
        </w:p>
      </w:tc>
    </w:tr>
  </w:tbl>
  <w:p w14:paraId="75DB14AD" w14:textId="77777777" w:rsidR="00054FEF" w:rsidRPr="00192F57" w:rsidRDefault="00054FEF" w:rsidP="00192F57">
    <w:pPr>
      <w:pStyle w:val="TableBody"/>
      <w:spacing w:after="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C4CF3" w14:textId="77777777" w:rsidR="00494907" w:rsidRDefault="00494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2F72D" w14:textId="77777777" w:rsidR="00494907" w:rsidRDefault="00494907" w:rsidP="00AE340B">
      <w:r>
        <w:separator/>
      </w:r>
    </w:p>
  </w:footnote>
  <w:footnote w:type="continuationSeparator" w:id="0">
    <w:p w14:paraId="6DF2F643" w14:textId="77777777" w:rsidR="00494907" w:rsidRDefault="00494907" w:rsidP="00AE340B">
      <w:r>
        <w:continuationSeparator/>
      </w:r>
    </w:p>
  </w:footnote>
  <w:footnote w:type="continuationNotice" w:id="1">
    <w:p w14:paraId="1BDBE88E" w14:textId="77777777" w:rsidR="00494907" w:rsidRDefault="004949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ACFA2" w14:textId="77777777" w:rsidR="00494907" w:rsidRDefault="00494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6F343" w14:textId="77777777" w:rsidR="00CC14D1" w:rsidRDefault="00CC14D1">
    <w:pPr>
      <w:pStyle w:val="Header"/>
    </w:pPr>
    <w:r>
      <w:rPr>
        <w:noProof/>
      </w:rPr>
      <w:drawing>
        <wp:anchor distT="0" distB="0" distL="114300" distR="114300" simplePos="0" relativeHeight="251658240" behindDoc="0" locked="0" layoutInCell="1" allowOverlap="1" wp14:anchorId="5562463C" wp14:editId="362D51ED">
          <wp:simplePos x="0" y="0"/>
          <wp:positionH relativeFrom="column">
            <wp:posOffset>5701665</wp:posOffset>
          </wp:positionH>
          <wp:positionV relativeFrom="page">
            <wp:posOffset>457454</wp:posOffset>
          </wp:positionV>
          <wp:extent cx="946150" cy="452120"/>
          <wp:effectExtent l="0" t="0" r="6350" b="5080"/>
          <wp:wrapNone/>
          <wp:docPr id="1423704627" name="Picture 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04627" name="Picture 4"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6150" cy="4521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2423D" w14:textId="77777777" w:rsidR="00494907" w:rsidRDefault="004949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D289F" w14:textId="77777777" w:rsidR="00494907" w:rsidRDefault="004949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F3948" w14:textId="77777777" w:rsidR="00E750C5" w:rsidRPr="00817192" w:rsidRDefault="00CC14D1">
    <w:pPr>
      <w:pStyle w:val="Header"/>
      <w:rPr>
        <w:lang w:val="mi-NZ"/>
      </w:rPr>
    </w:pPr>
    <w:r>
      <w:rPr>
        <w:noProof/>
        <w:lang w:val="mi-NZ"/>
      </w:rPr>
      <w:drawing>
        <wp:anchor distT="0" distB="0" distL="114300" distR="114300" simplePos="0" relativeHeight="251658241" behindDoc="0" locked="0" layoutInCell="1" allowOverlap="1" wp14:anchorId="5DB5FD90" wp14:editId="29CD5E7F">
          <wp:simplePos x="0" y="0"/>
          <wp:positionH relativeFrom="column">
            <wp:posOffset>8832850</wp:posOffset>
          </wp:positionH>
          <wp:positionV relativeFrom="page">
            <wp:posOffset>451439</wp:posOffset>
          </wp:positionV>
          <wp:extent cx="946150" cy="452120"/>
          <wp:effectExtent l="0" t="0" r="6350" b="5080"/>
          <wp:wrapNone/>
          <wp:docPr id="1994919052"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19052" name="Picture 6"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6150" cy="4521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95E7" w14:textId="77777777" w:rsidR="00494907" w:rsidRDefault="00494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A32B67A"/>
    <w:lvl w:ilvl="0">
      <w:start w:val="1"/>
      <w:numFmt w:val="bullet"/>
      <w:pStyle w:val="ListBullet"/>
      <w:lvlText w:val=""/>
      <w:lvlJc w:val="left"/>
      <w:pPr>
        <w:tabs>
          <w:tab w:val="num" w:pos="360"/>
        </w:tabs>
        <w:ind w:left="360" w:hanging="360"/>
      </w:pPr>
      <w:rPr>
        <w:rFonts w:ascii="Symbol" w:hAnsi="Symbol" w:hint="default"/>
      </w:rPr>
    </w:lvl>
  </w:abstractNum>
  <w:num w:numId="1" w16cid:durableId="1878006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K0tLS0MDYzNTYwNDZS0lEKTi0uzszPAykwtKgFAO7LgrUtAAAA"/>
  </w:docVars>
  <w:rsids>
    <w:rsidRoot w:val="00494907"/>
    <w:rsid w:val="000121BD"/>
    <w:rsid w:val="00025E9F"/>
    <w:rsid w:val="00031D07"/>
    <w:rsid w:val="00041C7C"/>
    <w:rsid w:val="00052DC4"/>
    <w:rsid w:val="00054FEF"/>
    <w:rsid w:val="00061FA0"/>
    <w:rsid w:val="00070B97"/>
    <w:rsid w:val="00075091"/>
    <w:rsid w:val="000825DE"/>
    <w:rsid w:val="000A67E7"/>
    <w:rsid w:val="000A6DA9"/>
    <w:rsid w:val="000B05BF"/>
    <w:rsid w:val="000C7D2A"/>
    <w:rsid w:val="000D50CD"/>
    <w:rsid w:val="000F0AFC"/>
    <w:rsid w:val="000F6AF5"/>
    <w:rsid w:val="00121500"/>
    <w:rsid w:val="00142B0E"/>
    <w:rsid w:val="0014510A"/>
    <w:rsid w:val="001518BF"/>
    <w:rsid w:val="00173177"/>
    <w:rsid w:val="001847B9"/>
    <w:rsid w:val="00184977"/>
    <w:rsid w:val="00187170"/>
    <w:rsid w:val="00192F57"/>
    <w:rsid w:val="001A3E63"/>
    <w:rsid w:val="001C44BB"/>
    <w:rsid w:val="001C5C49"/>
    <w:rsid w:val="0020252D"/>
    <w:rsid w:val="00205316"/>
    <w:rsid w:val="00205328"/>
    <w:rsid w:val="00216441"/>
    <w:rsid w:val="00222639"/>
    <w:rsid w:val="002241BE"/>
    <w:rsid w:val="00250802"/>
    <w:rsid w:val="00274355"/>
    <w:rsid w:val="00282FE4"/>
    <w:rsid w:val="002849B7"/>
    <w:rsid w:val="00285889"/>
    <w:rsid w:val="002907B8"/>
    <w:rsid w:val="002946DA"/>
    <w:rsid w:val="002B01A0"/>
    <w:rsid w:val="002B6330"/>
    <w:rsid w:val="002C3B9E"/>
    <w:rsid w:val="002D3543"/>
    <w:rsid w:val="002E3EEB"/>
    <w:rsid w:val="002F01D9"/>
    <w:rsid w:val="002F3544"/>
    <w:rsid w:val="002F5C0C"/>
    <w:rsid w:val="00314F44"/>
    <w:rsid w:val="003577EF"/>
    <w:rsid w:val="003637CA"/>
    <w:rsid w:val="00377308"/>
    <w:rsid w:val="003A0A1F"/>
    <w:rsid w:val="003B4C87"/>
    <w:rsid w:val="003C021A"/>
    <w:rsid w:val="003C7670"/>
    <w:rsid w:val="003E68E0"/>
    <w:rsid w:val="003F7373"/>
    <w:rsid w:val="003F76C1"/>
    <w:rsid w:val="00422FBB"/>
    <w:rsid w:val="0042548B"/>
    <w:rsid w:val="00464E09"/>
    <w:rsid w:val="0047165A"/>
    <w:rsid w:val="00481CC7"/>
    <w:rsid w:val="004837AF"/>
    <w:rsid w:val="0048774F"/>
    <w:rsid w:val="00494907"/>
    <w:rsid w:val="0049738E"/>
    <w:rsid w:val="004A3E53"/>
    <w:rsid w:val="004C250F"/>
    <w:rsid w:val="004D397D"/>
    <w:rsid w:val="004E65CF"/>
    <w:rsid w:val="004F42C3"/>
    <w:rsid w:val="00501788"/>
    <w:rsid w:val="0050219F"/>
    <w:rsid w:val="0051103E"/>
    <w:rsid w:val="005260A5"/>
    <w:rsid w:val="0053419C"/>
    <w:rsid w:val="00553CC4"/>
    <w:rsid w:val="0055417D"/>
    <w:rsid w:val="005547A3"/>
    <w:rsid w:val="00572F60"/>
    <w:rsid w:val="0059183F"/>
    <w:rsid w:val="005C3393"/>
    <w:rsid w:val="005C783F"/>
    <w:rsid w:val="005D76A2"/>
    <w:rsid w:val="005F4121"/>
    <w:rsid w:val="006221FE"/>
    <w:rsid w:val="00624ED0"/>
    <w:rsid w:val="00637694"/>
    <w:rsid w:val="00637E4C"/>
    <w:rsid w:val="0064678E"/>
    <w:rsid w:val="006468E2"/>
    <w:rsid w:val="0069513F"/>
    <w:rsid w:val="006A0854"/>
    <w:rsid w:val="006A2542"/>
    <w:rsid w:val="006A6913"/>
    <w:rsid w:val="006C0666"/>
    <w:rsid w:val="006E45E3"/>
    <w:rsid w:val="00722146"/>
    <w:rsid w:val="0072331F"/>
    <w:rsid w:val="007265AC"/>
    <w:rsid w:val="007427E3"/>
    <w:rsid w:val="0075126D"/>
    <w:rsid w:val="007527C3"/>
    <w:rsid w:val="00753FF8"/>
    <w:rsid w:val="007540D7"/>
    <w:rsid w:val="00763FD0"/>
    <w:rsid w:val="0079124D"/>
    <w:rsid w:val="0079341F"/>
    <w:rsid w:val="007A7C97"/>
    <w:rsid w:val="007B1735"/>
    <w:rsid w:val="007D2107"/>
    <w:rsid w:val="007E4F33"/>
    <w:rsid w:val="007E7BDC"/>
    <w:rsid w:val="007E7C4D"/>
    <w:rsid w:val="007F564C"/>
    <w:rsid w:val="00817192"/>
    <w:rsid w:val="0082683B"/>
    <w:rsid w:val="008303A9"/>
    <w:rsid w:val="00841E4E"/>
    <w:rsid w:val="00841F92"/>
    <w:rsid w:val="00851E0E"/>
    <w:rsid w:val="008633CA"/>
    <w:rsid w:val="0088534B"/>
    <w:rsid w:val="008865BA"/>
    <w:rsid w:val="00891EB0"/>
    <w:rsid w:val="00893DA6"/>
    <w:rsid w:val="0089494A"/>
    <w:rsid w:val="008A699E"/>
    <w:rsid w:val="008C230C"/>
    <w:rsid w:val="008D17D0"/>
    <w:rsid w:val="008D6A57"/>
    <w:rsid w:val="008F0E4F"/>
    <w:rsid w:val="008F5D4D"/>
    <w:rsid w:val="009042EB"/>
    <w:rsid w:val="00904E52"/>
    <w:rsid w:val="0091240E"/>
    <w:rsid w:val="00917540"/>
    <w:rsid w:val="0093126B"/>
    <w:rsid w:val="00945DF9"/>
    <w:rsid w:val="00950D03"/>
    <w:rsid w:val="00960CA0"/>
    <w:rsid w:val="009645E5"/>
    <w:rsid w:val="00971AC4"/>
    <w:rsid w:val="009738E6"/>
    <w:rsid w:val="009804E5"/>
    <w:rsid w:val="00983660"/>
    <w:rsid w:val="0098568E"/>
    <w:rsid w:val="009A49B8"/>
    <w:rsid w:val="009C3050"/>
    <w:rsid w:val="009F3ECB"/>
    <w:rsid w:val="00A13FE4"/>
    <w:rsid w:val="00A20C73"/>
    <w:rsid w:val="00A20E0A"/>
    <w:rsid w:val="00A227ED"/>
    <w:rsid w:val="00A41F6D"/>
    <w:rsid w:val="00A6302D"/>
    <w:rsid w:val="00A7296F"/>
    <w:rsid w:val="00A738BF"/>
    <w:rsid w:val="00A73AFD"/>
    <w:rsid w:val="00A86B9F"/>
    <w:rsid w:val="00A95DF6"/>
    <w:rsid w:val="00AC25FF"/>
    <w:rsid w:val="00AC66AE"/>
    <w:rsid w:val="00AD5AC3"/>
    <w:rsid w:val="00AE340B"/>
    <w:rsid w:val="00AE7735"/>
    <w:rsid w:val="00B00681"/>
    <w:rsid w:val="00B1095E"/>
    <w:rsid w:val="00B148EE"/>
    <w:rsid w:val="00B23750"/>
    <w:rsid w:val="00B272C7"/>
    <w:rsid w:val="00B45BCA"/>
    <w:rsid w:val="00B56B0F"/>
    <w:rsid w:val="00B9394E"/>
    <w:rsid w:val="00BA53AC"/>
    <w:rsid w:val="00BA6AB0"/>
    <w:rsid w:val="00BB29A5"/>
    <w:rsid w:val="00BB77D4"/>
    <w:rsid w:val="00BD1C26"/>
    <w:rsid w:val="00BD3B6B"/>
    <w:rsid w:val="00BD484F"/>
    <w:rsid w:val="00BE2C5C"/>
    <w:rsid w:val="00C039E8"/>
    <w:rsid w:val="00C254C6"/>
    <w:rsid w:val="00C325F8"/>
    <w:rsid w:val="00C431A7"/>
    <w:rsid w:val="00C43C16"/>
    <w:rsid w:val="00C44371"/>
    <w:rsid w:val="00C44A24"/>
    <w:rsid w:val="00C5235D"/>
    <w:rsid w:val="00C559EC"/>
    <w:rsid w:val="00C62A30"/>
    <w:rsid w:val="00C76B76"/>
    <w:rsid w:val="00C84D93"/>
    <w:rsid w:val="00C955ED"/>
    <w:rsid w:val="00CA044A"/>
    <w:rsid w:val="00CA1715"/>
    <w:rsid w:val="00CB099B"/>
    <w:rsid w:val="00CC14D1"/>
    <w:rsid w:val="00CC4123"/>
    <w:rsid w:val="00D10306"/>
    <w:rsid w:val="00D31737"/>
    <w:rsid w:val="00D63D2C"/>
    <w:rsid w:val="00D83F4D"/>
    <w:rsid w:val="00DA01BC"/>
    <w:rsid w:val="00DB5D75"/>
    <w:rsid w:val="00DD0696"/>
    <w:rsid w:val="00DE2DED"/>
    <w:rsid w:val="00E1625F"/>
    <w:rsid w:val="00E2189A"/>
    <w:rsid w:val="00E3063C"/>
    <w:rsid w:val="00E561C9"/>
    <w:rsid w:val="00E61916"/>
    <w:rsid w:val="00E711C4"/>
    <w:rsid w:val="00E750C5"/>
    <w:rsid w:val="00E76270"/>
    <w:rsid w:val="00E84F49"/>
    <w:rsid w:val="00E86872"/>
    <w:rsid w:val="00E94163"/>
    <w:rsid w:val="00E97759"/>
    <w:rsid w:val="00EA3D1D"/>
    <w:rsid w:val="00EB65A1"/>
    <w:rsid w:val="00F004BC"/>
    <w:rsid w:val="00F050D9"/>
    <w:rsid w:val="00F10E9A"/>
    <w:rsid w:val="00F10FB7"/>
    <w:rsid w:val="00F15490"/>
    <w:rsid w:val="00F238ED"/>
    <w:rsid w:val="00F3643E"/>
    <w:rsid w:val="00F50D7D"/>
    <w:rsid w:val="00F52AE7"/>
    <w:rsid w:val="00F83DCE"/>
    <w:rsid w:val="00F871F0"/>
    <w:rsid w:val="00FB5B1A"/>
    <w:rsid w:val="00FD4E84"/>
    <w:rsid w:val="00FF0955"/>
    <w:rsid w:val="00FF36AD"/>
    <w:rsid w:val="00FF6473"/>
    <w:rsid w:val="00FF71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7AA11"/>
  <w15:chartTrackingRefBased/>
  <w15:docId w15:val="{003F7D9F-D166-43C7-8326-2F406782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uiPriority="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FF8"/>
    <w:pPr>
      <w:spacing w:after="240" w:line="240" w:lineRule="exact"/>
    </w:pPr>
    <w:rPr>
      <w:color w:val="1C4650"/>
      <w:sz w:val="20"/>
      <w:szCs w:val="20"/>
    </w:rPr>
  </w:style>
  <w:style w:type="paragraph" w:styleId="Heading1">
    <w:name w:val="heading 1"/>
    <w:basedOn w:val="Normal"/>
    <w:next w:val="Normal"/>
    <w:link w:val="Heading1Char"/>
    <w:uiPriority w:val="9"/>
    <w:qFormat/>
    <w:rsid w:val="00B45BCA"/>
    <w:pPr>
      <w:spacing w:after="200" w:line="336" w:lineRule="exact"/>
      <w:outlineLvl w:val="0"/>
    </w:pPr>
    <w:rPr>
      <w:b/>
      <w:bCs/>
      <w:color w:val="7462E2"/>
      <w:sz w:val="28"/>
      <w:szCs w:val="28"/>
    </w:rPr>
  </w:style>
  <w:style w:type="paragraph" w:styleId="Heading2">
    <w:name w:val="heading 2"/>
    <w:basedOn w:val="Normal"/>
    <w:next w:val="Normal"/>
    <w:link w:val="Heading2Char"/>
    <w:uiPriority w:val="9"/>
    <w:qFormat/>
    <w:rsid w:val="0075126D"/>
    <w:pPr>
      <w:spacing w:after="0"/>
      <w:outlineLvl w:val="1"/>
    </w:pPr>
    <w:rPr>
      <w:b/>
      <w:bCs/>
      <w:color w:val="7462E2"/>
    </w:rPr>
  </w:style>
  <w:style w:type="paragraph" w:styleId="Heading3">
    <w:name w:val="heading 3"/>
    <w:basedOn w:val="Normal"/>
    <w:next w:val="Normal"/>
    <w:link w:val="Heading3Char"/>
    <w:uiPriority w:val="9"/>
    <w:qFormat/>
    <w:rsid w:val="00C254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54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54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54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54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54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54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BCA"/>
    <w:rPr>
      <w:b/>
      <w:bCs/>
      <w:color w:val="7462E2"/>
      <w:sz w:val="28"/>
      <w:szCs w:val="28"/>
    </w:rPr>
  </w:style>
  <w:style w:type="character" w:customStyle="1" w:styleId="Heading2Char">
    <w:name w:val="Heading 2 Char"/>
    <w:basedOn w:val="DefaultParagraphFont"/>
    <w:link w:val="Heading2"/>
    <w:uiPriority w:val="9"/>
    <w:rsid w:val="0075126D"/>
    <w:rPr>
      <w:b/>
      <w:bCs/>
      <w:color w:val="7462E2"/>
      <w:sz w:val="20"/>
      <w:szCs w:val="20"/>
    </w:rPr>
  </w:style>
  <w:style w:type="character" w:customStyle="1" w:styleId="Heading3Char">
    <w:name w:val="Heading 3 Char"/>
    <w:basedOn w:val="DefaultParagraphFont"/>
    <w:link w:val="Heading3"/>
    <w:uiPriority w:val="9"/>
    <w:rsid w:val="007512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54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54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54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54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54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54C6"/>
    <w:rPr>
      <w:rFonts w:eastAsiaTheme="majorEastAsia" w:cstheme="majorBidi"/>
      <w:color w:val="272727" w:themeColor="text1" w:themeTint="D8"/>
    </w:rPr>
  </w:style>
  <w:style w:type="paragraph" w:styleId="Title">
    <w:name w:val="Title"/>
    <w:basedOn w:val="Normal"/>
    <w:next w:val="Normal"/>
    <w:link w:val="TitleChar"/>
    <w:uiPriority w:val="10"/>
    <w:qFormat/>
    <w:rsid w:val="00AE340B"/>
    <w:pPr>
      <w:spacing w:after="160" w:line="664" w:lineRule="exact"/>
      <w:ind w:right="2835"/>
    </w:pPr>
    <w:rPr>
      <w:b/>
      <w:bCs/>
      <w:color w:val="7462E2"/>
      <w:sz w:val="69"/>
      <w:szCs w:val="69"/>
    </w:rPr>
  </w:style>
  <w:style w:type="character" w:customStyle="1" w:styleId="TitleChar">
    <w:name w:val="Title Char"/>
    <w:basedOn w:val="DefaultParagraphFont"/>
    <w:link w:val="Title"/>
    <w:uiPriority w:val="10"/>
    <w:rsid w:val="00AE340B"/>
    <w:rPr>
      <w:b/>
      <w:bCs/>
      <w:color w:val="7462E2"/>
      <w:sz w:val="69"/>
      <w:szCs w:val="69"/>
    </w:rPr>
  </w:style>
  <w:style w:type="paragraph" w:styleId="Subtitle">
    <w:name w:val="Subtitle"/>
    <w:basedOn w:val="Normal"/>
    <w:next w:val="Normal"/>
    <w:link w:val="SubtitleChar"/>
    <w:uiPriority w:val="11"/>
    <w:qFormat/>
    <w:rsid w:val="0075126D"/>
    <w:pPr>
      <w:spacing w:line="432" w:lineRule="exact"/>
      <w:ind w:right="2835"/>
    </w:pPr>
    <w:rPr>
      <w:b/>
      <w:bCs/>
      <w:color w:val="231F20"/>
      <w:sz w:val="36"/>
      <w:szCs w:val="36"/>
    </w:rPr>
  </w:style>
  <w:style w:type="character" w:customStyle="1" w:styleId="SubtitleChar">
    <w:name w:val="Subtitle Char"/>
    <w:basedOn w:val="DefaultParagraphFont"/>
    <w:link w:val="Subtitle"/>
    <w:uiPriority w:val="11"/>
    <w:rsid w:val="0075126D"/>
    <w:rPr>
      <w:b/>
      <w:bCs/>
      <w:color w:val="231F20"/>
      <w:sz w:val="36"/>
      <w:szCs w:val="36"/>
    </w:rPr>
  </w:style>
  <w:style w:type="paragraph" w:styleId="Quote">
    <w:name w:val="Quote"/>
    <w:basedOn w:val="Normal"/>
    <w:next w:val="Normal"/>
    <w:link w:val="QuoteChar"/>
    <w:uiPriority w:val="29"/>
    <w:semiHidden/>
    <w:qFormat/>
    <w:rsid w:val="00C254C6"/>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75126D"/>
    <w:rPr>
      <w:i/>
      <w:iCs/>
      <w:color w:val="404040" w:themeColor="text1" w:themeTint="BF"/>
      <w:sz w:val="20"/>
      <w:szCs w:val="20"/>
    </w:rPr>
  </w:style>
  <w:style w:type="paragraph" w:styleId="ListParagraph">
    <w:name w:val="List Paragraph"/>
    <w:basedOn w:val="Normal"/>
    <w:uiPriority w:val="34"/>
    <w:semiHidden/>
    <w:qFormat/>
    <w:rsid w:val="00C254C6"/>
    <w:pPr>
      <w:ind w:left="720"/>
      <w:contextualSpacing/>
    </w:pPr>
  </w:style>
  <w:style w:type="character" w:styleId="IntenseEmphasis">
    <w:name w:val="Intense Emphasis"/>
    <w:basedOn w:val="DefaultParagraphFont"/>
    <w:uiPriority w:val="21"/>
    <w:semiHidden/>
    <w:qFormat/>
    <w:rsid w:val="00C254C6"/>
    <w:rPr>
      <w:i/>
      <w:iCs/>
      <w:color w:val="0F4761" w:themeColor="accent1" w:themeShade="BF"/>
    </w:rPr>
  </w:style>
  <w:style w:type="paragraph" w:styleId="IntenseQuote">
    <w:name w:val="Intense Quote"/>
    <w:basedOn w:val="Normal"/>
    <w:next w:val="Normal"/>
    <w:link w:val="IntenseQuoteChar"/>
    <w:uiPriority w:val="30"/>
    <w:semiHidden/>
    <w:qFormat/>
    <w:rsid w:val="00C254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75126D"/>
    <w:rPr>
      <w:i/>
      <w:iCs/>
      <w:color w:val="0F4761" w:themeColor="accent1" w:themeShade="BF"/>
      <w:sz w:val="20"/>
      <w:szCs w:val="20"/>
    </w:rPr>
  </w:style>
  <w:style w:type="character" w:styleId="IntenseReference">
    <w:name w:val="Intense Reference"/>
    <w:basedOn w:val="DefaultParagraphFont"/>
    <w:uiPriority w:val="32"/>
    <w:semiHidden/>
    <w:qFormat/>
    <w:rsid w:val="00C254C6"/>
    <w:rPr>
      <w:b/>
      <w:bCs/>
      <w:smallCaps/>
      <w:color w:val="0F4761" w:themeColor="accent1" w:themeShade="BF"/>
      <w:spacing w:val="5"/>
    </w:rPr>
  </w:style>
  <w:style w:type="paragraph" w:styleId="Header">
    <w:name w:val="header"/>
    <w:basedOn w:val="Normal"/>
    <w:link w:val="HeaderChar"/>
    <w:uiPriority w:val="99"/>
    <w:unhideWhenUsed/>
    <w:rsid w:val="00C25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4C6"/>
  </w:style>
  <w:style w:type="paragraph" w:styleId="Footer">
    <w:name w:val="footer"/>
    <w:basedOn w:val="Normal"/>
    <w:link w:val="FooterChar"/>
    <w:uiPriority w:val="99"/>
    <w:unhideWhenUsed/>
    <w:rsid w:val="00C25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4C6"/>
  </w:style>
  <w:style w:type="table" w:styleId="TableGrid">
    <w:name w:val="Table Grid"/>
    <w:basedOn w:val="TableNormal"/>
    <w:uiPriority w:val="39"/>
    <w:rsid w:val="00AE3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rsid w:val="0075126D"/>
    <w:pPr>
      <w:numPr>
        <w:numId w:val="1"/>
      </w:numPr>
      <w:tabs>
        <w:tab w:val="clear" w:pos="360"/>
      </w:tabs>
      <w:spacing w:after="280"/>
      <w:ind w:left="237" w:hanging="237"/>
      <w:contextualSpacing/>
    </w:pPr>
  </w:style>
  <w:style w:type="paragraph" w:customStyle="1" w:styleId="SectionHeading">
    <w:name w:val="Section Heading"/>
    <w:basedOn w:val="Subtitle"/>
    <w:qFormat/>
    <w:rsid w:val="00893DA6"/>
    <w:pPr>
      <w:spacing w:before="120" w:line="504" w:lineRule="exact"/>
    </w:pPr>
    <w:rPr>
      <w:color w:val="1C4650"/>
      <w:sz w:val="42"/>
      <w:szCs w:val="42"/>
    </w:rPr>
  </w:style>
  <w:style w:type="table" w:styleId="TableGridLight">
    <w:name w:val="Grid Table Light"/>
    <w:basedOn w:val="TableNormal"/>
    <w:uiPriority w:val="40"/>
    <w:rsid w:val="00C955ED"/>
    <w:pPr>
      <w:spacing w:after="0" w:line="240" w:lineRule="auto"/>
    </w:pPr>
    <w:tblPr>
      <w:tblStyleRowBandSize w:val="1"/>
      <w:tblBorders>
        <w:insideH w:val="single" w:sz="4" w:space="0" w:color="D1D1D1" w:themeColor="background2" w:themeShade="E6"/>
        <w:insideV w:val="single" w:sz="4" w:space="0" w:color="D1D1D1" w:themeColor="background2" w:themeShade="E6"/>
      </w:tblBorders>
      <w:tblCellMar>
        <w:top w:w="57" w:type="dxa"/>
        <w:left w:w="85" w:type="dxa"/>
        <w:right w:w="85" w:type="dxa"/>
      </w:tblCellMar>
    </w:tblPr>
    <w:tcPr>
      <w:shd w:val="clear" w:color="auto" w:fill="auto"/>
    </w:tcPr>
    <w:tblStylePr w:type="firstRow">
      <w:rPr>
        <w:b/>
        <w:color w:val="7462E2"/>
      </w:rPr>
      <w:tblPr/>
      <w:tcPr>
        <w:tcBorders>
          <w:top w:val="nil"/>
          <w:left w:val="nil"/>
          <w:bottom w:val="nil"/>
          <w:right w:val="nil"/>
          <w:insideH w:val="nil"/>
          <w:insideV w:val="single" w:sz="4" w:space="0" w:color="D1D1D1" w:themeColor="background2" w:themeShade="E6"/>
          <w:tl2br w:val="nil"/>
          <w:tr2bl w:val="nil"/>
        </w:tcBorders>
        <w:shd w:val="clear" w:color="auto" w:fill="auto"/>
      </w:tcPr>
    </w:tblStylePr>
    <w:tblStylePr w:type="band1Horz">
      <w:rPr>
        <w:sz w:val="16"/>
      </w:rPr>
      <w:tblPr/>
      <w:tcPr>
        <w:shd w:val="clear" w:color="auto" w:fill="F1F2F2"/>
      </w:tcPr>
    </w:tblStylePr>
    <w:tblStylePr w:type="band2Horz">
      <w:rPr>
        <w:sz w:val="16"/>
      </w:rPr>
      <w:tblPr/>
      <w:tcPr>
        <w:shd w:val="clear" w:color="auto" w:fill="F1F2F2"/>
      </w:tcPr>
    </w:tblStylePr>
  </w:style>
  <w:style w:type="paragraph" w:styleId="NoSpacing">
    <w:name w:val="No Spacing"/>
    <w:uiPriority w:val="1"/>
    <w:qFormat/>
    <w:rsid w:val="0098568E"/>
    <w:pPr>
      <w:spacing w:after="0" w:line="240" w:lineRule="auto"/>
    </w:pPr>
    <w:rPr>
      <w:sz w:val="20"/>
      <w:szCs w:val="20"/>
    </w:rPr>
  </w:style>
  <w:style w:type="paragraph" w:customStyle="1" w:styleId="TableBody">
    <w:name w:val="Table Body"/>
    <w:basedOn w:val="Normal"/>
    <w:qFormat/>
    <w:rsid w:val="00DD0696"/>
    <w:pPr>
      <w:spacing w:after="120" w:line="192" w:lineRule="exact"/>
    </w:pPr>
    <w:rPr>
      <w:color w:val="000000" w:themeColor="text1"/>
      <w:sz w:val="16"/>
      <w:szCs w:val="16"/>
    </w:rPr>
  </w:style>
  <w:style w:type="paragraph" w:customStyle="1" w:styleId="TableHeading">
    <w:name w:val="Table Heading"/>
    <w:basedOn w:val="Normal"/>
    <w:qFormat/>
    <w:rsid w:val="00DD0696"/>
    <w:rPr>
      <w:color w:val="7462E2"/>
    </w:rPr>
  </w:style>
  <w:style w:type="character" w:styleId="PlaceholderText">
    <w:name w:val="Placeholder Text"/>
    <w:basedOn w:val="DefaultParagraphFont"/>
    <w:uiPriority w:val="99"/>
    <w:semiHidden/>
    <w:rsid w:val="00184977"/>
    <w:rPr>
      <w:color w:val="666666"/>
    </w:rPr>
  </w:style>
  <w:style w:type="paragraph" w:customStyle="1" w:styleId="Formtext">
    <w:name w:val="Form text"/>
    <w:basedOn w:val="Normal"/>
    <w:qFormat/>
    <w:rsid w:val="007F564C"/>
    <w:pPr>
      <w:spacing w:after="200"/>
    </w:pPr>
    <w:rPr>
      <w:color w:val="000000" w:themeColor="text1"/>
    </w:rPr>
  </w:style>
  <w:style w:type="paragraph" w:customStyle="1" w:styleId="Callout">
    <w:name w:val="Callout"/>
    <w:basedOn w:val="Normal"/>
    <w:qFormat/>
    <w:rsid w:val="003577EF"/>
    <w:pPr>
      <w:spacing w:line="336" w:lineRule="exact"/>
    </w:pPr>
    <w:rPr>
      <w:sz w:val="28"/>
      <w:szCs w:val="28"/>
    </w:rPr>
  </w:style>
  <w:style w:type="paragraph" w:customStyle="1" w:styleId="Tick">
    <w:name w:val="Tick"/>
    <w:basedOn w:val="TableBody"/>
    <w:qFormat/>
    <w:rsid w:val="007E4F33"/>
    <w:pPr>
      <w:spacing w:after="60" w:line="240" w:lineRule="auto"/>
      <w:jc w:val="center"/>
    </w:pPr>
    <w:rPr>
      <w:sz w:val="28"/>
      <w:szCs w:val="28"/>
    </w:rPr>
  </w:style>
  <w:style w:type="character" w:styleId="Hyperlink">
    <w:name w:val="Hyperlink"/>
    <w:basedOn w:val="DefaultParagraphFont"/>
    <w:uiPriority w:val="99"/>
    <w:unhideWhenUsed/>
    <w:rsid w:val="009C3050"/>
    <w:rPr>
      <w:color w:val="1C4650" w:themeColor="hyperlink"/>
      <w:u w:val="single"/>
    </w:rPr>
  </w:style>
  <w:style w:type="character" w:styleId="UnresolvedMention">
    <w:name w:val="Unresolved Mention"/>
    <w:basedOn w:val="DefaultParagraphFont"/>
    <w:uiPriority w:val="99"/>
    <w:semiHidden/>
    <w:unhideWhenUsed/>
    <w:rsid w:val="009C3050"/>
    <w:rPr>
      <w:color w:val="605E5C"/>
      <w:shd w:val="clear" w:color="auto" w:fill="E1DFDD"/>
    </w:rPr>
  </w:style>
  <w:style w:type="character" w:styleId="FollowedHyperlink">
    <w:name w:val="FollowedHyperlink"/>
    <w:basedOn w:val="DefaultParagraphFont"/>
    <w:uiPriority w:val="99"/>
    <w:semiHidden/>
    <w:unhideWhenUsed/>
    <w:rsid w:val="00D83F4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ivacy.org.nz/responsibilities/privacy-breaches/notify-us/"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ownyouronline.govt.nz/business/get-protected/guides/if-youve-had-an-online-security-incident/"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ownyouronline.govt.nz/business/get-protected/guides/communicating-in-an-online-security-incident/"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wnyouronline.govt.nz/business/get-protected/guides/create-an-incident-response-plan/"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ert.govt.nz" TargetMode="External"/><Relationship Id="rId23" Type="http://schemas.openxmlformats.org/officeDocument/2006/relationships/hyperlink" Target="https://www.cert.govt.nz/report/business-and-individuals/"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7474\OneDrive%20-%20NZIC\Desktop\Incident-respons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763D5C778CE42DB94680D30CFBC9F80"/>
        <w:category>
          <w:name w:val="General"/>
          <w:gallery w:val="placeholder"/>
        </w:category>
        <w:types>
          <w:type w:val="bbPlcHdr"/>
        </w:types>
        <w:behaviors>
          <w:behavior w:val="content"/>
        </w:behaviors>
        <w:guid w:val="{354EC4FA-C69A-42EC-B8DC-63D61E08AD42}"/>
      </w:docPartPr>
      <w:docPartBody>
        <w:p w:rsidR="006B1250" w:rsidRDefault="006B1250">
          <w:pPr>
            <w:pStyle w:val="4763D5C778CE42DB94680D30CFBC9F80"/>
          </w:pPr>
          <w:r w:rsidRPr="005547A3">
            <w:rPr>
              <w:rStyle w:val="PlaceholderText"/>
              <w:color w:val="7462E2"/>
            </w:rPr>
            <w:t>[organisation name]</w:t>
          </w:r>
        </w:p>
      </w:docPartBody>
    </w:docPart>
    <w:docPart>
      <w:docPartPr>
        <w:name w:val="B78961B9109C42F3BEF50CC3271A37EC"/>
        <w:category>
          <w:name w:val="General"/>
          <w:gallery w:val="placeholder"/>
        </w:category>
        <w:types>
          <w:type w:val="bbPlcHdr"/>
        </w:types>
        <w:behaviors>
          <w:behavior w:val="content"/>
        </w:behaviors>
        <w:guid w:val="{492D29EB-D0E2-4413-A533-AB4B36BD165B}"/>
      </w:docPartPr>
      <w:docPartBody>
        <w:p w:rsidR="006B1250" w:rsidRDefault="006B1250">
          <w:pPr>
            <w:pStyle w:val="B78961B9109C42F3BEF50CC3271A37EC"/>
          </w:pPr>
          <w:r>
            <w:rPr>
              <w:rStyle w:val="PlaceholderText"/>
            </w:rPr>
            <w:t>name</w:t>
          </w:r>
        </w:p>
      </w:docPartBody>
    </w:docPart>
    <w:docPart>
      <w:docPartPr>
        <w:name w:val="3E5DC12D9A9945B6A0A22FE228B43F50"/>
        <w:category>
          <w:name w:val="General"/>
          <w:gallery w:val="placeholder"/>
        </w:category>
        <w:types>
          <w:type w:val="bbPlcHdr"/>
        </w:types>
        <w:behaviors>
          <w:behavior w:val="content"/>
        </w:behaviors>
        <w:guid w:val="{4C89E31A-EC35-40B0-895C-5D0A928AFBB3}"/>
      </w:docPartPr>
      <w:docPartBody>
        <w:p w:rsidR="006B1250" w:rsidRDefault="006B1250">
          <w:pPr>
            <w:pStyle w:val="3E5DC12D9A9945B6A0A22FE228B43F50"/>
          </w:pPr>
          <w:r>
            <w:rPr>
              <w:rStyle w:val="PlaceholderText"/>
            </w:rPr>
            <w:t>name</w:t>
          </w:r>
        </w:p>
      </w:docPartBody>
    </w:docPart>
    <w:docPart>
      <w:docPartPr>
        <w:name w:val="5E5C98736B65420C94257D6C676A45A2"/>
        <w:category>
          <w:name w:val="General"/>
          <w:gallery w:val="placeholder"/>
        </w:category>
        <w:types>
          <w:type w:val="bbPlcHdr"/>
        </w:types>
        <w:behaviors>
          <w:behavior w:val="content"/>
        </w:behaviors>
        <w:guid w:val="{A3CFA7E8-90FE-419F-9863-3D5DC53DE44F}"/>
      </w:docPartPr>
      <w:docPartBody>
        <w:p w:rsidR="006B1250" w:rsidRDefault="006B1250">
          <w:pPr>
            <w:pStyle w:val="5E5C98736B65420C94257D6C676A45A2"/>
          </w:pPr>
          <w:r>
            <w:rPr>
              <w:rStyle w:val="PlaceholderText"/>
            </w:rPr>
            <w:t>__/__/____</w:t>
          </w:r>
        </w:p>
      </w:docPartBody>
    </w:docPart>
    <w:docPart>
      <w:docPartPr>
        <w:name w:val="4297E3AEC88040F48AF1B5CC8C6D72AB"/>
        <w:category>
          <w:name w:val="General"/>
          <w:gallery w:val="placeholder"/>
        </w:category>
        <w:types>
          <w:type w:val="bbPlcHdr"/>
        </w:types>
        <w:behaviors>
          <w:behavior w:val="content"/>
        </w:behaviors>
        <w:guid w:val="{FBCD8301-08BA-44FD-BF13-379965184ECF}"/>
      </w:docPartPr>
      <w:docPartBody>
        <w:p w:rsidR="006B1250" w:rsidRDefault="006B1250">
          <w:pPr>
            <w:pStyle w:val="4297E3AEC88040F48AF1B5CC8C6D72AB"/>
          </w:pPr>
          <w:r>
            <w:rPr>
              <w:rStyle w:val="PlaceholderText"/>
            </w:rPr>
            <w:t>name</w:t>
          </w:r>
        </w:p>
      </w:docPartBody>
    </w:docPart>
    <w:docPart>
      <w:docPartPr>
        <w:name w:val="55ED1CA06F0D4BBF8A23ABC05BC30834"/>
        <w:category>
          <w:name w:val="General"/>
          <w:gallery w:val="placeholder"/>
        </w:category>
        <w:types>
          <w:type w:val="bbPlcHdr"/>
        </w:types>
        <w:behaviors>
          <w:behavior w:val="content"/>
        </w:behaviors>
        <w:guid w:val="{6E62CECA-A981-48E2-9543-4A1399FF9EAD}"/>
      </w:docPartPr>
      <w:docPartBody>
        <w:p w:rsidR="006B1250" w:rsidRDefault="006B1250">
          <w:pPr>
            <w:pStyle w:val="55ED1CA06F0D4BBF8A23ABC05BC30834"/>
          </w:pPr>
          <w:r w:rsidRPr="00D04441">
            <w:rPr>
              <w:rStyle w:val="PlaceholderText"/>
            </w:rPr>
            <w:t>__/__/____</w:t>
          </w:r>
        </w:p>
      </w:docPartBody>
    </w:docPart>
    <w:docPart>
      <w:docPartPr>
        <w:name w:val="0A27E1A8C33F4C8D8D0D2ECD7C1DA0BE"/>
        <w:category>
          <w:name w:val="General"/>
          <w:gallery w:val="placeholder"/>
        </w:category>
        <w:types>
          <w:type w:val="bbPlcHdr"/>
        </w:types>
        <w:behaviors>
          <w:behavior w:val="content"/>
        </w:behaviors>
        <w:guid w:val="{CF472976-34FC-46F5-A550-43C37D7D7580}"/>
      </w:docPartPr>
      <w:docPartBody>
        <w:p w:rsidR="006B1250" w:rsidRDefault="006B1250">
          <w:pPr>
            <w:pStyle w:val="0A27E1A8C33F4C8D8D0D2ECD7C1DA0BE"/>
          </w:pPr>
          <w:r>
            <w:rPr>
              <w:rStyle w:val="PlaceholderText"/>
            </w:rPr>
            <w:t>name</w:t>
          </w:r>
        </w:p>
      </w:docPartBody>
    </w:docPart>
    <w:docPart>
      <w:docPartPr>
        <w:name w:val="5EA0C96456FC4D88A3ED4AEE04155A2F"/>
        <w:category>
          <w:name w:val="General"/>
          <w:gallery w:val="placeholder"/>
        </w:category>
        <w:types>
          <w:type w:val="bbPlcHdr"/>
        </w:types>
        <w:behaviors>
          <w:behavior w:val="content"/>
        </w:behaviors>
        <w:guid w:val="{492D0BAC-94D3-4096-AE17-D11CE7A48A44}"/>
      </w:docPartPr>
      <w:docPartBody>
        <w:p w:rsidR="006B1250" w:rsidRDefault="006B1250">
          <w:pPr>
            <w:pStyle w:val="5EA0C96456FC4D88A3ED4AEE04155A2F"/>
          </w:pPr>
          <w:r w:rsidRPr="00D04441">
            <w:rPr>
              <w:rStyle w:val="PlaceholderText"/>
            </w:rPr>
            <w:t>__/__/____</w:t>
          </w:r>
        </w:p>
      </w:docPartBody>
    </w:docPart>
    <w:docPart>
      <w:docPartPr>
        <w:name w:val="9AD17FEF770C47AA94460286100CCC8D"/>
        <w:category>
          <w:name w:val="General"/>
          <w:gallery w:val="placeholder"/>
        </w:category>
        <w:types>
          <w:type w:val="bbPlcHdr"/>
        </w:types>
        <w:behaviors>
          <w:behavior w:val="content"/>
        </w:behaviors>
        <w:guid w:val="{CF975BD6-CE56-4E4C-8799-A617F95722C4}"/>
      </w:docPartPr>
      <w:docPartBody>
        <w:p w:rsidR="006B1250" w:rsidRDefault="006B1250">
          <w:pPr>
            <w:pStyle w:val="9AD17FEF770C47AA94460286100CCC8D"/>
          </w:pPr>
          <w:r w:rsidRPr="00D04441">
            <w:rPr>
              <w:rStyle w:val="PlaceholderText"/>
            </w:rPr>
            <w:t>__/__/____</w:t>
          </w:r>
        </w:p>
      </w:docPartBody>
    </w:docPart>
    <w:docPart>
      <w:docPartPr>
        <w:name w:val="4B1D1E4ED384430F8158AA57E8BF3A9D"/>
        <w:category>
          <w:name w:val="General"/>
          <w:gallery w:val="placeholder"/>
        </w:category>
        <w:types>
          <w:type w:val="bbPlcHdr"/>
        </w:types>
        <w:behaviors>
          <w:behavior w:val="content"/>
        </w:behaviors>
        <w:guid w:val="{17E459D0-AA64-44F7-A5D7-19FEFAB1C38C}"/>
      </w:docPartPr>
      <w:docPartBody>
        <w:p w:rsidR="006B1250" w:rsidRDefault="006B1250">
          <w:pPr>
            <w:pStyle w:val="4B1D1E4ED384430F8158AA57E8BF3A9D"/>
          </w:pPr>
          <w:r>
            <w:rPr>
              <w:rStyle w:val="PlaceholderText"/>
            </w:rPr>
            <w:t>Text field</w:t>
          </w:r>
        </w:p>
      </w:docPartBody>
    </w:docPart>
    <w:docPart>
      <w:docPartPr>
        <w:name w:val="8381C7B34AC14E8CAE59D94095C3EDFE"/>
        <w:category>
          <w:name w:val="General"/>
          <w:gallery w:val="placeholder"/>
        </w:category>
        <w:types>
          <w:type w:val="bbPlcHdr"/>
        </w:types>
        <w:behaviors>
          <w:behavior w:val="content"/>
        </w:behaviors>
        <w:guid w:val="{EF12687D-8B97-4EF4-A3B9-0B8B13E41BFA}"/>
      </w:docPartPr>
      <w:docPartBody>
        <w:p w:rsidR="006B1250" w:rsidRDefault="006B1250">
          <w:pPr>
            <w:pStyle w:val="8381C7B34AC14E8CAE59D94095C3EDFE"/>
          </w:pPr>
          <w:r w:rsidRPr="00D04441">
            <w:rPr>
              <w:rStyle w:val="PlaceholderText"/>
            </w:rPr>
            <w:t>__/__/____</w:t>
          </w:r>
        </w:p>
      </w:docPartBody>
    </w:docPart>
    <w:docPart>
      <w:docPartPr>
        <w:name w:val="55B76779AFB34CE3A4A8AD72C566F54D"/>
        <w:category>
          <w:name w:val="General"/>
          <w:gallery w:val="placeholder"/>
        </w:category>
        <w:types>
          <w:type w:val="bbPlcHdr"/>
        </w:types>
        <w:behaviors>
          <w:behavior w:val="content"/>
        </w:behaviors>
        <w:guid w:val="{A33AACF6-D110-4608-B9ED-FB305ABB313A}"/>
      </w:docPartPr>
      <w:docPartBody>
        <w:p w:rsidR="006B1250" w:rsidRDefault="006B1250">
          <w:pPr>
            <w:pStyle w:val="55B76779AFB34CE3A4A8AD72C566F54D"/>
          </w:pPr>
          <w:r>
            <w:rPr>
              <w:rStyle w:val="PlaceholderText"/>
            </w:rPr>
            <w:t>name</w:t>
          </w:r>
        </w:p>
      </w:docPartBody>
    </w:docPart>
    <w:docPart>
      <w:docPartPr>
        <w:name w:val="945273DEC4204E1C9543D0DF1B5CBD77"/>
        <w:category>
          <w:name w:val="General"/>
          <w:gallery w:val="placeholder"/>
        </w:category>
        <w:types>
          <w:type w:val="bbPlcHdr"/>
        </w:types>
        <w:behaviors>
          <w:behavior w:val="content"/>
        </w:behaviors>
        <w:guid w:val="{AA3D9118-4787-4CDD-B1B5-4C869E68F1B6}"/>
      </w:docPartPr>
      <w:docPartBody>
        <w:p w:rsidR="006B1250" w:rsidRDefault="006B1250">
          <w:pPr>
            <w:pStyle w:val="945273DEC4204E1C9543D0DF1B5CBD77"/>
          </w:pPr>
          <w:r>
            <w:rPr>
              <w:rStyle w:val="PlaceholderText"/>
            </w:rPr>
            <w:t>Text field</w:t>
          </w:r>
        </w:p>
      </w:docPartBody>
    </w:docPart>
    <w:docPart>
      <w:docPartPr>
        <w:name w:val="7590BDCD5E5540ACBA8E26EE48B45840"/>
        <w:category>
          <w:name w:val="General"/>
          <w:gallery w:val="placeholder"/>
        </w:category>
        <w:types>
          <w:type w:val="bbPlcHdr"/>
        </w:types>
        <w:behaviors>
          <w:behavior w:val="content"/>
        </w:behaviors>
        <w:guid w:val="{C86667E4-20DF-4138-A873-3F01F14A13C7}"/>
      </w:docPartPr>
      <w:docPartBody>
        <w:p w:rsidR="006B1250" w:rsidRDefault="006B1250">
          <w:pPr>
            <w:pStyle w:val="7590BDCD5E5540ACBA8E26EE48B45840"/>
          </w:pPr>
          <w:r>
            <w:rPr>
              <w:rStyle w:val="PlaceholderText"/>
            </w:rPr>
            <w:t>[Insert link to your business continuity plan]</w:t>
          </w:r>
        </w:p>
      </w:docPartBody>
    </w:docPart>
    <w:docPart>
      <w:docPartPr>
        <w:name w:val="E0AEE6C8E55A43658AB6355EF29E6A93"/>
        <w:category>
          <w:name w:val="General"/>
          <w:gallery w:val="placeholder"/>
        </w:category>
        <w:types>
          <w:type w:val="bbPlcHdr"/>
        </w:types>
        <w:behaviors>
          <w:behavior w:val="content"/>
        </w:behaviors>
        <w:guid w:val="{994F149F-156C-4FE2-9AEC-0E13DADD5EA0}"/>
      </w:docPartPr>
      <w:docPartBody>
        <w:p w:rsidR="006B1250" w:rsidRDefault="006B1250">
          <w:pPr>
            <w:pStyle w:val="E0AEE6C8E55A43658AB6355EF29E6A93"/>
          </w:pPr>
          <w:r>
            <w:rPr>
              <w:rStyle w:val="PlaceholderText"/>
            </w:rPr>
            <w:t>[Insert link to any other relevant internal documents]</w:t>
          </w:r>
        </w:p>
      </w:docPartBody>
    </w:docPart>
    <w:docPart>
      <w:docPartPr>
        <w:name w:val="5500BD8262A145EAAB3FF431DDDDB523"/>
        <w:category>
          <w:name w:val="General"/>
          <w:gallery w:val="placeholder"/>
        </w:category>
        <w:types>
          <w:type w:val="bbPlcHdr"/>
        </w:types>
        <w:behaviors>
          <w:behavior w:val="content"/>
        </w:behaviors>
        <w:guid w:val="{22B137A9-E642-479C-8D71-A9A8776C8019}"/>
      </w:docPartPr>
      <w:docPartBody>
        <w:p w:rsidR="006B1250" w:rsidRDefault="006B1250">
          <w:pPr>
            <w:pStyle w:val="5500BD8262A145EAAB3FF431DDDDB523"/>
          </w:pPr>
          <w:r>
            <w:rPr>
              <w:rStyle w:val="PlaceholderText"/>
            </w:rPr>
            <w:t xml:space="preserve">[Insert link to any relevant </w:t>
          </w:r>
          <w:r>
            <w:rPr>
              <w:rStyle w:val="PlaceholderText"/>
            </w:rPr>
            <w:t>documentation from your IT provider]</w:t>
          </w:r>
        </w:p>
      </w:docPartBody>
    </w:docPart>
    <w:docPart>
      <w:docPartPr>
        <w:name w:val="E86600A376584EBBA81987A12D52BA2C"/>
        <w:category>
          <w:name w:val="General"/>
          <w:gallery w:val="placeholder"/>
        </w:category>
        <w:types>
          <w:type w:val="bbPlcHdr"/>
        </w:types>
        <w:behaviors>
          <w:behavior w:val="content"/>
        </w:behaviors>
        <w:guid w:val="{5BF9093A-403D-47B9-9EDD-7130C7B5AA77}"/>
      </w:docPartPr>
      <w:docPartBody>
        <w:p w:rsidR="006B1250" w:rsidRDefault="006B1250">
          <w:pPr>
            <w:pStyle w:val="E86600A376584EBBA81987A12D52BA2C"/>
          </w:pPr>
          <w:r>
            <w:rPr>
              <w:rStyle w:val="PlaceholderText"/>
            </w:rPr>
            <w:t>EXAMPLE:  Facebook account</w:t>
          </w:r>
        </w:p>
      </w:docPartBody>
    </w:docPart>
    <w:docPart>
      <w:docPartPr>
        <w:name w:val="A4198A069CC74123A3A2BF02655DB445"/>
        <w:category>
          <w:name w:val="General"/>
          <w:gallery w:val="placeholder"/>
        </w:category>
        <w:types>
          <w:type w:val="bbPlcHdr"/>
        </w:types>
        <w:behaviors>
          <w:behavior w:val="content"/>
        </w:behaviors>
        <w:guid w:val="{D918CB16-7034-477D-AC65-4EE63326DA69}"/>
      </w:docPartPr>
      <w:docPartBody>
        <w:p w:rsidR="006B1250" w:rsidRDefault="006B1250">
          <w:pPr>
            <w:pStyle w:val="A4198A069CC74123A3A2BF02655DB445"/>
          </w:pPr>
          <w:r>
            <w:rPr>
              <w:rStyle w:val="PlaceholderText"/>
            </w:rPr>
            <w:t xml:space="preserve">Advertising and </w:t>
          </w:r>
          <w:r>
            <w:rPr>
              <w:rStyle w:val="PlaceholderText"/>
            </w:rPr>
            <w:t>communications</w:t>
          </w:r>
        </w:p>
      </w:docPartBody>
    </w:docPart>
    <w:docPart>
      <w:docPartPr>
        <w:name w:val="D400FC0FE737435C85C304F95F693995"/>
        <w:category>
          <w:name w:val="General"/>
          <w:gallery w:val="placeholder"/>
        </w:category>
        <w:types>
          <w:type w:val="bbPlcHdr"/>
        </w:types>
        <w:behaviors>
          <w:behavior w:val="content"/>
        </w:behaviors>
        <w:guid w:val="{D231DA28-9B3F-47C1-8233-D9F45E95D726}"/>
      </w:docPartPr>
      <w:docPartBody>
        <w:p w:rsidR="006B1250" w:rsidRDefault="006B1250">
          <w:pPr>
            <w:pStyle w:val="D400FC0FE737435C85C304F95F693995"/>
          </w:pPr>
          <w:r>
            <w:rPr>
              <w:rStyle w:val="PlaceholderText"/>
            </w:rPr>
            <w:t>Loss of revenue and damage to reputation</w:t>
          </w:r>
        </w:p>
      </w:docPartBody>
    </w:docPart>
    <w:docPart>
      <w:docPartPr>
        <w:name w:val="5F8B4E2539B84C4BA87DC95F8AFFD19F"/>
        <w:category>
          <w:name w:val="General"/>
          <w:gallery w:val="placeholder"/>
        </w:category>
        <w:types>
          <w:type w:val="bbPlcHdr"/>
        </w:types>
        <w:behaviors>
          <w:behavior w:val="content"/>
        </w:behaviors>
        <w:guid w:val="{048F7E63-B626-4BDD-BCF7-AC25F75D8467}"/>
      </w:docPartPr>
      <w:docPartBody>
        <w:p w:rsidR="006B1250" w:rsidRDefault="006B1250">
          <w:pPr>
            <w:pStyle w:val="5F8B4E2539B84C4BA87DC95F8AFFD19F"/>
          </w:pPr>
          <w:r>
            <w:rPr>
              <w:rStyle w:val="PlaceholderText"/>
            </w:rPr>
            <w:t>Medium/High</w:t>
          </w:r>
        </w:p>
      </w:docPartBody>
    </w:docPart>
    <w:docPart>
      <w:docPartPr>
        <w:name w:val="C50970761EF24C8B97A51844A33B9C9C"/>
        <w:category>
          <w:name w:val="General"/>
          <w:gallery w:val="placeholder"/>
        </w:category>
        <w:types>
          <w:type w:val="bbPlcHdr"/>
        </w:types>
        <w:behaviors>
          <w:behavior w:val="content"/>
        </w:behaviors>
        <w:guid w:val="{6CDE1A89-CE0B-432B-B4C7-A4DC87B24BE9}"/>
      </w:docPartPr>
      <w:docPartBody>
        <w:p w:rsidR="006B1250" w:rsidRDefault="006B1250">
          <w:pPr>
            <w:pStyle w:val="C50970761EF24C8B97A51844A33B9C9C"/>
          </w:pPr>
          <w:r w:rsidRPr="009B533F">
            <w:rPr>
              <w:rStyle w:val="PlaceholderText"/>
            </w:rPr>
            <w:t xml:space="preserve">EXAMPLE: </w:t>
          </w:r>
          <w:r>
            <w:rPr>
              <w:rStyle w:val="PlaceholderText"/>
            </w:rPr>
            <w:t>Client database</w:t>
          </w:r>
        </w:p>
      </w:docPartBody>
    </w:docPart>
    <w:docPart>
      <w:docPartPr>
        <w:name w:val="769963A374114344AF5F9168EE4A4738"/>
        <w:category>
          <w:name w:val="General"/>
          <w:gallery w:val="placeholder"/>
        </w:category>
        <w:types>
          <w:type w:val="bbPlcHdr"/>
        </w:types>
        <w:behaviors>
          <w:behavior w:val="content"/>
        </w:behaviors>
        <w:guid w:val="{E849F0E7-B805-4C11-B70D-500BA266E94C}"/>
      </w:docPartPr>
      <w:docPartBody>
        <w:p w:rsidR="006B1250" w:rsidRDefault="006B1250">
          <w:pPr>
            <w:pStyle w:val="769963A374114344AF5F9168EE4A4738"/>
          </w:pPr>
          <w:r>
            <w:rPr>
              <w:rStyle w:val="PlaceholderText"/>
            </w:rPr>
            <w:t>Contact and invoicing details</w:t>
          </w:r>
        </w:p>
      </w:docPartBody>
    </w:docPart>
    <w:docPart>
      <w:docPartPr>
        <w:name w:val="EA47E003FACD4091969282C7D48A3566"/>
        <w:category>
          <w:name w:val="General"/>
          <w:gallery w:val="placeholder"/>
        </w:category>
        <w:types>
          <w:type w:val="bbPlcHdr"/>
        </w:types>
        <w:behaviors>
          <w:behavior w:val="content"/>
        </w:behaviors>
        <w:guid w:val="{694D79CC-2044-4708-A1EB-4E539F779718}"/>
      </w:docPartPr>
      <w:docPartBody>
        <w:p w:rsidR="006B1250" w:rsidRDefault="006B1250">
          <w:pPr>
            <w:pStyle w:val="EA47E003FACD4091969282C7D48A3566"/>
          </w:pPr>
          <w:r>
            <w:rPr>
              <w:rStyle w:val="PlaceholderText"/>
            </w:rPr>
            <w:t>Financial loss and severe damage to reputation</w:t>
          </w:r>
        </w:p>
      </w:docPartBody>
    </w:docPart>
    <w:docPart>
      <w:docPartPr>
        <w:name w:val="83F3FDF909544A908B6A5B44274052B6"/>
        <w:category>
          <w:name w:val="General"/>
          <w:gallery w:val="placeholder"/>
        </w:category>
        <w:types>
          <w:type w:val="bbPlcHdr"/>
        </w:types>
        <w:behaviors>
          <w:behavior w:val="content"/>
        </w:behaviors>
        <w:guid w:val="{938D6D0B-8534-4231-B65E-EC5C7EEFB820}"/>
      </w:docPartPr>
      <w:docPartBody>
        <w:p w:rsidR="006B1250" w:rsidRDefault="006B1250">
          <w:pPr>
            <w:pStyle w:val="83F3FDF909544A908B6A5B44274052B6"/>
          </w:pPr>
          <w:r>
            <w:rPr>
              <w:rStyle w:val="PlaceholderText"/>
            </w:rPr>
            <w:t>High</w:t>
          </w:r>
        </w:p>
      </w:docPartBody>
    </w:docPart>
    <w:docPart>
      <w:docPartPr>
        <w:name w:val="1B42248A5743475496E55966CFD1788B"/>
        <w:category>
          <w:name w:val="General"/>
          <w:gallery w:val="placeholder"/>
        </w:category>
        <w:types>
          <w:type w:val="bbPlcHdr"/>
        </w:types>
        <w:behaviors>
          <w:behavior w:val="content"/>
        </w:behaviors>
        <w:guid w:val="{3E147CC6-622D-4BF7-88B5-831F74FA0018}"/>
      </w:docPartPr>
      <w:docPartBody>
        <w:p w:rsidR="006B1250" w:rsidRDefault="006B1250">
          <w:pPr>
            <w:pStyle w:val="1B42248A5743475496E55966CFD1788B"/>
          </w:pPr>
          <w:r w:rsidRPr="0053419C">
            <w:rPr>
              <w:rStyle w:val="PlaceholderText"/>
            </w:rPr>
            <w:t xml:space="preserve">EXAMPLE: </w:t>
          </w:r>
          <w:r>
            <w:rPr>
              <w:rStyle w:val="PlaceholderText"/>
            </w:rPr>
            <w:t xml:space="preserve">Unable to use social </w:t>
          </w:r>
          <w:r>
            <w:rPr>
              <w:rStyle w:val="PlaceholderText"/>
            </w:rPr>
            <w:br/>
            <w:t>media</w:t>
          </w:r>
        </w:p>
      </w:docPartBody>
    </w:docPart>
    <w:docPart>
      <w:docPartPr>
        <w:name w:val="9267B3BA5AC846EFBB39829A0B95CE5C"/>
        <w:category>
          <w:name w:val="General"/>
          <w:gallery w:val="placeholder"/>
        </w:category>
        <w:types>
          <w:type w:val="bbPlcHdr"/>
        </w:types>
        <w:behaviors>
          <w:behavior w:val="content"/>
        </w:behaviors>
        <w:guid w:val="{48A0B4AA-F9D7-4772-80B4-639400F6CA5A}"/>
      </w:docPartPr>
      <w:docPartBody>
        <w:p w:rsidR="006B1250" w:rsidRDefault="006B1250">
          <w:pPr>
            <w:pStyle w:val="9267B3BA5AC846EFBB39829A0B95CE5C"/>
          </w:pPr>
          <w:r w:rsidRPr="00D265BB">
            <w:rPr>
              <w:rStyle w:val="PlaceholderText"/>
            </w:rPr>
            <w:t>Choose an item.</w:t>
          </w:r>
        </w:p>
      </w:docPartBody>
    </w:docPart>
    <w:docPart>
      <w:docPartPr>
        <w:name w:val="00404BEA7F2243B882BDFAD5B9F0466E"/>
        <w:category>
          <w:name w:val="General"/>
          <w:gallery w:val="placeholder"/>
        </w:category>
        <w:types>
          <w:type w:val="bbPlcHdr"/>
        </w:types>
        <w:behaviors>
          <w:behavior w:val="content"/>
        </w:behaviors>
        <w:guid w:val="{60E7DA66-0427-401F-B7E7-C1401EB90464}"/>
      </w:docPartPr>
      <w:docPartBody>
        <w:p w:rsidR="006B1250" w:rsidRDefault="006B1250">
          <w:pPr>
            <w:pStyle w:val="00404BEA7F2243B882BDFAD5B9F0466E"/>
          </w:pPr>
          <w:r w:rsidRPr="00D265BB">
            <w:rPr>
              <w:rStyle w:val="PlaceholderText"/>
            </w:rPr>
            <w:t>Choose an item.</w:t>
          </w:r>
        </w:p>
      </w:docPartBody>
    </w:docPart>
    <w:docPart>
      <w:docPartPr>
        <w:name w:val="692D630A285A4F74B05D07FBF55945D0"/>
        <w:category>
          <w:name w:val="General"/>
          <w:gallery w:val="placeholder"/>
        </w:category>
        <w:types>
          <w:type w:val="bbPlcHdr"/>
        </w:types>
        <w:behaviors>
          <w:behavior w:val="content"/>
        </w:behaviors>
        <w:guid w:val="{00E8BA2E-EE3B-4340-882C-F033FC02C787}"/>
      </w:docPartPr>
      <w:docPartBody>
        <w:p w:rsidR="006B1250" w:rsidRDefault="006B1250">
          <w:pPr>
            <w:pStyle w:val="692D630A285A4F74B05D07FBF55945D0"/>
          </w:pPr>
          <w:r w:rsidRPr="00D265BB">
            <w:rPr>
              <w:rStyle w:val="PlaceholderText"/>
            </w:rPr>
            <w:t xml:space="preserve">Choose an </w:t>
          </w:r>
          <w:r w:rsidRPr="00D265BB">
            <w:rPr>
              <w:rStyle w:val="PlaceholderText"/>
            </w:rPr>
            <w:t>item.</w:t>
          </w:r>
        </w:p>
      </w:docPartBody>
    </w:docPart>
    <w:docPart>
      <w:docPartPr>
        <w:name w:val="D51D0BC11B5041DF868B00A2A364406C"/>
        <w:category>
          <w:name w:val="General"/>
          <w:gallery w:val="placeholder"/>
        </w:category>
        <w:types>
          <w:type w:val="bbPlcHdr"/>
        </w:types>
        <w:behaviors>
          <w:behavior w:val="content"/>
        </w:behaviors>
        <w:guid w:val="{F6B71916-04A3-44B9-B3BD-D08F0C45A030}"/>
      </w:docPartPr>
      <w:docPartBody>
        <w:p w:rsidR="006B1250" w:rsidRDefault="006B1250">
          <w:pPr>
            <w:pStyle w:val="D51D0BC11B5041DF868B00A2A364406C"/>
          </w:pPr>
          <w:r w:rsidRPr="00D265BB">
            <w:rPr>
              <w:rStyle w:val="PlaceholderText"/>
            </w:rPr>
            <w:t>Choose an item.</w:t>
          </w:r>
        </w:p>
      </w:docPartBody>
    </w:docPart>
    <w:docPart>
      <w:docPartPr>
        <w:name w:val="0AA65062B6E1459EA07A8D9C136A2676"/>
        <w:category>
          <w:name w:val="General"/>
          <w:gallery w:val="placeholder"/>
        </w:category>
        <w:types>
          <w:type w:val="bbPlcHdr"/>
        </w:types>
        <w:behaviors>
          <w:behavior w:val="content"/>
        </w:behaviors>
        <w:guid w:val="{0CAD402E-B099-4538-9F4A-0DFD893E56CD}"/>
      </w:docPartPr>
      <w:docPartBody>
        <w:p w:rsidR="006B1250" w:rsidRDefault="006B1250">
          <w:pPr>
            <w:pStyle w:val="0AA65062B6E1459EA07A8D9C136A2676"/>
          </w:pPr>
          <w:r w:rsidRPr="00D265BB">
            <w:rPr>
              <w:rStyle w:val="PlaceholderText"/>
            </w:rPr>
            <w:t>Choose an item.</w:t>
          </w:r>
        </w:p>
      </w:docPartBody>
    </w:docPart>
    <w:docPart>
      <w:docPartPr>
        <w:name w:val="C01BD3D7519745958040811145891E47"/>
        <w:category>
          <w:name w:val="General"/>
          <w:gallery w:val="placeholder"/>
        </w:category>
        <w:types>
          <w:type w:val="bbPlcHdr"/>
        </w:types>
        <w:behaviors>
          <w:behavior w:val="content"/>
        </w:behaviors>
        <w:guid w:val="{0B907099-8341-4BD4-91D0-D005D2ED37B8}"/>
      </w:docPartPr>
      <w:docPartBody>
        <w:p w:rsidR="006B1250" w:rsidRDefault="006B1250">
          <w:pPr>
            <w:pStyle w:val="C01BD3D7519745958040811145891E47"/>
          </w:pPr>
          <w:r w:rsidRPr="0053419C">
            <w:rPr>
              <w:rStyle w:val="PlaceholderText"/>
            </w:rPr>
            <w:t xml:space="preserve">EXAMPLE: </w:t>
          </w:r>
          <w:r>
            <w:rPr>
              <w:rStyle w:val="PlaceholderText"/>
            </w:rPr>
            <w:t>Theft of trade secrets</w:t>
          </w:r>
        </w:p>
      </w:docPartBody>
    </w:docPart>
    <w:docPart>
      <w:docPartPr>
        <w:name w:val="B0D5A94B70E140B287D2E7CE1B654B98"/>
        <w:category>
          <w:name w:val="General"/>
          <w:gallery w:val="placeholder"/>
        </w:category>
        <w:types>
          <w:type w:val="bbPlcHdr"/>
        </w:types>
        <w:behaviors>
          <w:behavior w:val="content"/>
        </w:behaviors>
        <w:guid w:val="{81BA2484-47DF-4B7E-854F-B576F78BF0A8}"/>
      </w:docPartPr>
      <w:docPartBody>
        <w:p w:rsidR="006B1250" w:rsidRDefault="006B1250">
          <w:pPr>
            <w:pStyle w:val="B0D5A94B70E140B287D2E7CE1B654B98"/>
          </w:pPr>
          <w:r w:rsidRPr="00D265BB">
            <w:rPr>
              <w:rStyle w:val="PlaceholderText"/>
            </w:rPr>
            <w:t>Choose an item.</w:t>
          </w:r>
        </w:p>
      </w:docPartBody>
    </w:docPart>
    <w:docPart>
      <w:docPartPr>
        <w:name w:val="5F8637E2BD184E72A742B2FE849A8122"/>
        <w:category>
          <w:name w:val="General"/>
          <w:gallery w:val="placeholder"/>
        </w:category>
        <w:types>
          <w:type w:val="bbPlcHdr"/>
        </w:types>
        <w:behaviors>
          <w:behavior w:val="content"/>
        </w:behaviors>
        <w:guid w:val="{3AA1BD8E-33E6-4BB8-AE76-3FFF15A4BC98}"/>
      </w:docPartPr>
      <w:docPartBody>
        <w:p w:rsidR="006B1250" w:rsidRDefault="006B1250">
          <w:pPr>
            <w:pStyle w:val="5F8637E2BD184E72A742B2FE849A8122"/>
          </w:pPr>
          <w:r w:rsidRPr="00D265BB">
            <w:rPr>
              <w:rStyle w:val="PlaceholderText"/>
            </w:rPr>
            <w:t>Choose an item.</w:t>
          </w:r>
        </w:p>
      </w:docPartBody>
    </w:docPart>
    <w:docPart>
      <w:docPartPr>
        <w:name w:val="E929C68EB1B849449B7B0BA3631F060C"/>
        <w:category>
          <w:name w:val="General"/>
          <w:gallery w:val="placeholder"/>
        </w:category>
        <w:types>
          <w:type w:val="bbPlcHdr"/>
        </w:types>
        <w:behaviors>
          <w:behavior w:val="content"/>
        </w:behaviors>
        <w:guid w:val="{09843EA4-2505-42B4-A4A2-FFF26EE5151F}"/>
      </w:docPartPr>
      <w:docPartBody>
        <w:p w:rsidR="006B1250" w:rsidRDefault="006B1250">
          <w:pPr>
            <w:pStyle w:val="E929C68EB1B849449B7B0BA3631F060C"/>
          </w:pPr>
          <w:r w:rsidRPr="00D265BB">
            <w:rPr>
              <w:rStyle w:val="PlaceholderText"/>
            </w:rPr>
            <w:t>Choose an item.</w:t>
          </w:r>
        </w:p>
      </w:docPartBody>
    </w:docPart>
    <w:docPart>
      <w:docPartPr>
        <w:name w:val="EEE4AA37022246C7B004EA5BFF9A9EC5"/>
        <w:category>
          <w:name w:val="General"/>
          <w:gallery w:val="placeholder"/>
        </w:category>
        <w:types>
          <w:type w:val="bbPlcHdr"/>
        </w:types>
        <w:behaviors>
          <w:behavior w:val="content"/>
        </w:behaviors>
        <w:guid w:val="{0D151BB7-1CF4-4838-8223-1D2FAA009805}"/>
      </w:docPartPr>
      <w:docPartBody>
        <w:p w:rsidR="006B1250" w:rsidRDefault="006B1250">
          <w:pPr>
            <w:pStyle w:val="EEE4AA37022246C7B004EA5BFF9A9EC5"/>
          </w:pPr>
          <w:r w:rsidRPr="00D265BB">
            <w:rPr>
              <w:rStyle w:val="PlaceholderText"/>
            </w:rPr>
            <w:t>Choose an item.</w:t>
          </w:r>
        </w:p>
      </w:docPartBody>
    </w:docPart>
    <w:docPart>
      <w:docPartPr>
        <w:name w:val="A10CE37D6F384E939C5CC24D578C21D3"/>
        <w:category>
          <w:name w:val="General"/>
          <w:gallery w:val="placeholder"/>
        </w:category>
        <w:types>
          <w:type w:val="bbPlcHdr"/>
        </w:types>
        <w:behaviors>
          <w:behavior w:val="content"/>
        </w:behaviors>
        <w:guid w:val="{535FE56D-05AD-4061-AC6D-5F0B1D31A51C}"/>
      </w:docPartPr>
      <w:docPartBody>
        <w:p w:rsidR="006B1250" w:rsidRDefault="006B1250">
          <w:pPr>
            <w:pStyle w:val="A10CE37D6F384E939C5CC24D578C21D3"/>
          </w:pPr>
          <w:r w:rsidRPr="00D265BB">
            <w:rPr>
              <w:rStyle w:val="PlaceholderText"/>
            </w:rPr>
            <w:t>Choose an item.</w:t>
          </w:r>
        </w:p>
      </w:docPartBody>
    </w:docPart>
    <w:docPart>
      <w:docPartPr>
        <w:name w:val="46C3C7E5D9564877B469F1B6BC4271C3"/>
        <w:category>
          <w:name w:val="General"/>
          <w:gallery w:val="placeholder"/>
        </w:category>
        <w:types>
          <w:type w:val="bbPlcHdr"/>
        </w:types>
        <w:behaviors>
          <w:behavior w:val="content"/>
        </w:behaviors>
        <w:guid w:val="{78469F43-86B4-4909-AC5C-3C16774D5EC0}"/>
      </w:docPartPr>
      <w:docPartBody>
        <w:p w:rsidR="006B1250" w:rsidRDefault="006B1250">
          <w:pPr>
            <w:pStyle w:val="46C3C7E5D9564877B469F1B6BC4271C3"/>
          </w:pPr>
          <w:r w:rsidRPr="0053419C">
            <w:rPr>
              <w:rStyle w:val="PlaceholderText"/>
            </w:rPr>
            <w:t xml:space="preserve">EXAMPLE: </w:t>
          </w:r>
          <w:r>
            <w:rPr>
              <w:rStyle w:val="PlaceholderText"/>
            </w:rPr>
            <w:t>Financial loss</w:t>
          </w:r>
        </w:p>
      </w:docPartBody>
    </w:docPart>
    <w:docPart>
      <w:docPartPr>
        <w:name w:val="F0C1504E0B1645F9B053ED5185ADA478"/>
        <w:category>
          <w:name w:val="General"/>
          <w:gallery w:val="placeholder"/>
        </w:category>
        <w:types>
          <w:type w:val="bbPlcHdr"/>
        </w:types>
        <w:behaviors>
          <w:behavior w:val="content"/>
        </w:behaviors>
        <w:guid w:val="{AB2A55C9-B013-4C67-AEF6-9438BDA53C13}"/>
      </w:docPartPr>
      <w:docPartBody>
        <w:p w:rsidR="006B1250" w:rsidRDefault="006B1250">
          <w:pPr>
            <w:pStyle w:val="F0C1504E0B1645F9B053ED5185ADA478"/>
          </w:pPr>
          <w:r w:rsidRPr="00D265BB">
            <w:rPr>
              <w:rStyle w:val="PlaceholderText"/>
            </w:rPr>
            <w:t>Choose an item.</w:t>
          </w:r>
        </w:p>
      </w:docPartBody>
    </w:docPart>
    <w:docPart>
      <w:docPartPr>
        <w:name w:val="9845764AB4674F43AF05130ECB6090A8"/>
        <w:category>
          <w:name w:val="General"/>
          <w:gallery w:val="placeholder"/>
        </w:category>
        <w:types>
          <w:type w:val="bbPlcHdr"/>
        </w:types>
        <w:behaviors>
          <w:behavior w:val="content"/>
        </w:behaviors>
        <w:guid w:val="{56A8F21D-5B4F-4D00-A955-416896893E5B}"/>
      </w:docPartPr>
      <w:docPartBody>
        <w:p w:rsidR="006B1250" w:rsidRDefault="006B1250">
          <w:pPr>
            <w:pStyle w:val="9845764AB4674F43AF05130ECB6090A8"/>
          </w:pPr>
          <w:r w:rsidRPr="00D265BB">
            <w:rPr>
              <w:rStyle w:val="PlaceholderText"/>
            </w:rPr>
            <w:t>Choose an item.</w:t>
          </w:r>
        </w:p>
      </w:docPartBody>
    </w:docPart>
    <w:docPart>
      <w:docPartPr>
        <w:name w:val="EDEC57F269274964AB6290640FB44A3B"/>
        <w:category>
          <w:name w:val="General"/>
          <w:gallery w:val="placeholder"/>
        </w:category>
        <w:types>
          <w:type w:val="bbPlcHdr"/>
        </w:types>
        <w:behaviors>
          <w:behavior w:val="content"/>
        </w:behaviors>
        <w:guid w:val="{CC4E0899-C007-49DD-B754-16EA652E962D}"/>
      </w:docPartPr>
      <w:docPartBody>
        <w:p w:rsidR="006B1250" w:rsidRDefault="006B1250">
          <w:pPr>
            <w:pStyle w:val="EDEC57F269274964AB6290640FB44A3B"/>
          </w:pPr>
          <w:r w:rsidRPr="00D265BB">
            <w:rPr>
              <w:rStyle w:val="PlaceholderText"/>
            </w:rPr>
            <w:t>Choose an item.</w:t>
          </w:r>
        </w:p>
      </w:docPartBody>
    </w:docPart>
    <w:docPart>
      <w:docPartPr>
        <w:name w:val="98406DD0645C4067A34B0947B92CFA12"/>
        <w:category>
          <w:name w:val="General"/>
          <w:gallery w:val="placeholder"/>
        </w:category>
        <w:types>
          <w:type w:val="bbPlcHdr"/>
        </w:types>
        <w:behaviors>
          <w:behavior w:val="content"/>
        </w:behaviors>
        <w:guid w:val="{AB8FAE19-64ED-4455-80F0-CCD7508922B0}"/>
      </w:docPartPr>
      <w:docPartBody>
        <w:p w:rsidR="006B1250" w:rsidRDefault="006B1250">
          <w:pPr>
            <w:pStyle w:val="98406DD0645C4067A34B0947B92CFA12"/>
          </w:pPr>
          <w:r w:rsidRPr="00D265BB">
            <w:rPr>
              <w:rStyle w:val="PlaceholderText"/>
            </w:rPr>
            <w:t>Choose an item.</w:t>
          </w:r>
        </w:p>
      </w:docPartBody>
    </w:docPart>
    <w:docPart>
      <w:docPartPr>
        <w:name w:val="D7E4B98CD74C4291A4934CE25F376609"/>
        <w:category>
          <w:name w:val="General"/>
          <w:gallery w:val="placeholder"/>
        </w:category>
        <w:types>
          <w:type w:val="bbPlcHdr"/>
        </w:types>
        <w:behaviors>
          <w:behavior w:val="content"/>
        </w:behaviors>
        <w:guid w:val="{AD57BB2A-6CC6-4FC3-BB63-6593CA15C79C}"/>
      </w:docPartPr>
      <w:docPartBody>
        <w:p w:rsidR="006B1250" w:rsidRDefault="006B1250">
          <w:pPr>
            <w:pStyle w:val="D7E4B98CD74C4291A4934CE25F376609"/>
          </w:pPr>
          <w:r w:rsidRPr="00D265BB">
            <w:rPr>
              <w:rStyle w:val="PlaceholderText"/>
            </w:rPr>
            <w:t>Choose an item.</w:t>
          </w:r>
        </w:p>
      </w:docPartBody>
    </w:docPart>
    <w:docPart>
      <w:docPartPr>
        <w:name w:val="AE19BC8268BB4A1D908114CCA60D1B83"/>
        <w:category>
          <w:name w:val="General"/>
          <w:gallery w:val="placeholder"/>
        </w:category>
        <w:types>
          <w:type w:val="bbPlcHdr"/>
        </w:types>
        <w:behaviors>
          <w:behavior w:val="content"/>
        </w:behaviors>
        <w:guid w:val="{E9E33A0B-7143-481D-91FD-7580E6EDB8AE}"/>
      </w:docPartPr>
      <w:docPartBody>
        <w:p w:rsidR="006B1250" w:rsidRDefault="006B1250">
          <w:pPr>
            <w:pStyle w:val="AE19BC8268BB4A1D908114CCA60D1B83"/>
          </w:pPr>
          <w:r w:rsidRPr="0053419C">
            <w:rPr>
              <w:rStyle w:val="PlaceholderText"/>
            </w:rPr>
            <w:t xml:space="preserve">EXAMPLE: </w:t>
          </w:r>
          <w:r>
            <w:rPr>
              <w:rStyle w:val="PlaceholderText"/>
            </w:rPr>
            <w:t>Breach of client data in a ransomware attack</w:t>
          </w:r>
        </w:p>
      </w:docPartBody>
    </w:docPart>
    <w:docPart>
      <w:docPartPr>
        <w:name w:val="A7CD5D9659ED432D99514FB2DF4D22C6"/>
        <w:category>
          <w:name w:val="General"/>
          <w:gallery w:val="placeholder"/>
        </w:category>
        <w:types>
          <w:type w:val="bbPlcHdr"/>
        </w:types>
        <w:behaviors>
          <w:behavior w:val="content"/>
        </w:behaviors>
        <w:guid w:val="{668BFC5B-584B-4F3B-BCB8-1E6A26618245}"/>
      </w:docPartPr>
      <w:docPartBody>
        <w:p w:rsidR="006B1250" w:rsidRDefault="006B1250">
          <w:pPr>
            <w:pStyle w:val="A7CD5D9659ED432D99514FB2DF4D22C6"/>
          </w:pPr>
          <w:r w:rsidRPr="00D265BB">
            <w:rPr>
              <w:rStyle w:val="PlaceholderText"/>
            </w:rPr>
            <w:t>Choose an item.</w:t>
          </w:r>
        </w:p>
      </w:docPartBody>
    </w:docPart>
    <w:docPart>
      <w:docPartPr>
        <w:name w:val="C591DE7FF504470D8EF13B1020F88962"/>
        <w:category>
          <w:name w:val="General"/>
          <w:gallery w:val="placeholder"/>
        </w:category>
        <w:types>
          <w:type w:val="bbPlcHdr"/>
        </w:types>
        <w:behaviors>
          <w:behavior w:val="content"/>
        </w:behaviors>
        <w:guid w:val="{FE337E02-2EC0-4CAD-A191-F8E669B30F1B}"/>
      </w:docPartPr>
      <w:docPartBody>
        <w:p w:rsidR="006B1250" w:rsidRDefault="006B1250">
          <w:pPr>
            <w:pStyle w:val="C591DE7FF504470D8EF13B1020F88962"/>
          </w:pPr>
          <w:r w:rsidRPr="00D265BB">
            <w:rPr>
              <w:rStyle w:val="PlaceholderText"/>
            </w:rPr>
            <w:t>Choose an item.</w:t>
          </w:r>
        </w:p>
      </w:docPartBody>
    </w:docPart>
    <w:docPart>
      <w:docPartPr>
        <w:name w:val="8F1B9C5C4D1A45CD9F4723A8A144D7CA"/>
        <w:category>
          <w:name w:val="General"/>
          <w:gallery w:val="placeholder"/>
        </w:category>
        <w:types>
          <w:type w:val="bbPlcHdr"/>
        </w:types>
        <w:behaviors>
          <w:behavior w:val="content"/>
        </w:behaviors>
        <w:guid w:val="{68C58BAC-7CFE-439D-8885-776AB728460B}"/>
      </w:docPartPr>
      <w:docPartBody>
        <w:p w:rsidR="006B1250" w:rsidRDefault="006B1250">
          <w:pPr>
            <w:pStyle w:val="8F1B9C5C4D1A45CD9F4723A8A144D7CA"/>
          </w:pPr>
          <w:r w:rsidRPr="00D265BB">
            <w:rPr>
              <w:rStyle w:val="PlaceholderText"/>
            </w:rPr>
            <w:t>Choose an item.</w:t>
          </w:r>
        </w:p>
      </w:docPartBody>
    </w:docPart>
    <w:docPart>
      <w:docPartPr>
        <w:name w:val="C38BBA46528346969ED8AAC3AA36ABA6"/>
        <w:category>
          <w:name w:val="General"/>
          <w:gallery w:val="placeholder"/>
        </w:category>
        <w:types>
          <w:type w:val="bbPlcHdr"/>
        </w:types>
        <w:behaviors>
          <w:behavior w:val="content"/>
        </w:behaviors>
        <w:guid w:val="{B4F12EBE-D690-4311-9909-842AA1D63B1B}"/>
      </w:docPartPr>
      <w:docPartBody>
        <w:p w:rsidR="006B1250" w:rsidRDefault="006B1250">
          <w:pPr>
            <w:pStyle w:val="C38BBA46528346969ED8AAC3AA36ABA6"/>
          </w:pPr>
          <w:r w:rsidRPr="00D265BB">
            <w:rPr>
              <w:rStyle w:val="PlaceholderText"/>
            </w:rPr>
            <w:t>Choose an item.</w:t>
          </w:r>
        </w:p>
      </w:docPartBody>
    </w:docPart>
    <w:docPart>
      <w:docPartPr>
        <w:name w:val="1CED342BAA074F87B068F48359651D34"/>
        <w:category>
          <w:name w:val="General"/>
          <w:gallery w:val="placeholder"/>
        </w:category>
        <w:types>
          <w:type w:val="bbPlcHdr"/>
        </w:types>
        <w:behaviors>
          <w:behavior w:val="content"/>
        </w:behaviors>
        <w:guid w:val="{36EE53AA-3CD9-41B9-8720-BC7C57EA550C}"/>
      </w:docPartPr>
      <w:docPartBody>
        <w:p w:rsidR="006B1250" w:rsidRDefault="006B1250">
          <w:pPr>
            <w:pStyle w:val="1CED342BAA074F87B068F48359651D34"/>
          </w:pPr>
          <w:r w:rsidRPr="00D265BB">
            <w:rPr>
              <w:rStyle w:val="PlaceholderText"/>
            </w:rPr>
            <w:t>Choose an item.</w:t>
          </w:r>
        </w:p>
      </w:docPartBody>
    </w:docPart>
    <w:docPart>
      <w:docPartPr>
        <w:name w:val="E032656038934ACB9E0F1D70F1D40976"/>
        <w:category>
          <w:name w:val="General"/>
          <w:gallery w:val="placeholder"/>
        </w:category>
        <w:types>
          <w:type w:val="bbPlcHdr"/>
        </w:types>
        <w:behaviors>
          <w:behavior w:val="content"/>
        </w:behaviors>
        <w:guid w:val="{0044FF4F-4776-4F0E-8238-825BDFCA6777}"/>
      </w:docPartPr>
      <w:docPartBody>
        <w:p w:rsidR="006B1250" w:rsidRDefault="006B1250">
          <w:pPr>
            <w:pStyle w:val="E032656038934ACB9E0F1D70F1D40976"/>
          </w:pPr>
          <w:r>
            <w:rPr>
              <w:rStyle w:val="PlaceholderText"/>
            </w:rPr>
            <w:t>EXAMPLE:  Internal computer system</w:t>
          </w:r>
        </w:p>
      </w:docPartBody>
    </w:docPart>
    <w:docPart>
      <w:docPartPr>
        <w:name w:val="D311EB20F99641FBBC6C80BB39B8EEC5"/>
        <w:category>
          <w:name w:val="General"/>
          <w:gallery w:val="placeholder"/>
        </w:category>
        <w:types>
          <w:type w:val="bbPlcHdr"/>
        </w:types>
        <w:behaviors>
          <w:behavior w:val="content"/>
        </w:behaviors>
        <w:guid w:val="{872E5F4D-0891-437D-AA9A-7F2125A9F956}"/>
      </w:docPartPr>
      <w:docPartBody>
        <w:p w:rsidR="006B1250" w:rsidRDefault="006B1250">
          <w:pPr>
            <w:pStyle w:val="D311EB20F99641FBBC6C80BB39B8EEC5"/>
          </w:pPr>
          <w:r>
            <w:rPr>
              <w:rStyle w:val="PlaceholderText"/>
            </w:rPr>
            <w:t>Bill Gates – Windows Security</w:t>
          </w:r>
        </w:p>
      </w:docPartBody>
    </w:docPart>
    <w:docPart>
      <w:docPartPr>
        <w:name w:val="77EFEF6497444A8BB6DBE56284B5F160"/>
        <w:category>
          <w:name w:val="General"/>
          <w:gallery w:val="placeholder"/>
        </w:category>
        <w:types>
          <w:type w:val="bbPlcHdr"/>
        </w:types>
        <w:behaviors>
          <w:behavior w:val="content"/>
        </w:behaviors>
        <w:guid w:val="{C7D9844C-3CAB-4C1C-9420-922F989036EF}"/>
      </w:docPartPr>
      <w:docPartBody>
        <w:p w:rsidR="006B1250" w:rsidRDefault="006B1250">
          <w:pPr>
            <w:pStyle w:val="77EFEF6497444A8BB6DBE56284B5F160"/>
          </w:pPr>
          <w:r>
            <w:rPr>
              <w:rStyle w:val="PlaceholderText"/>
            </w:rPr>
            <w:t>EXAMPLE: IT specialist</w:t>
          </w:r>
        </w:p>
      </w:docPartBody>
    </w:docPart>
    <w:docPart>
      <w:docPartPr>
        <w:name w:val="997BEB415A3041B7B66A0520BA3078F1"/>
        <w:category>
          <w:name w:val="General"/>
          <w:gallery w:val="placeholder"/>
        </w:category>
        <w:types>
          <w:type w:val="bbPlcHdr"/>
        </w:types>
        <w:behaviors>
          <w:behavior w:val="content"/>
        </w:behaviors>
        <w:guid w:val="{FB89657D-DDE5-46FA-9CCD-471F1C05F262}"/>
      </w:docPartPr>
      <w:docPartBody>
        <w:p w:rsidR="006B1250" w:rsidRDefault="006B1250">
          <w:pPr>
            <w:pStyle w:val="997BEB415A3041B7B66A0520BA3078F1"/>
          </w:pPr>
          <w:r>
            <w:rPr>
              <w:rStyle w:val="PlaceholderText"/>
            </w:rPr>
            <w:t>555-5555</w:t>
          </w:r>
          <w:r>
            <w:rPr>
              <w:rStyle w:val="PlaceholderText"/>
            </w:rPr>
            <w:br/>
            <w:t>BillyGates007@Microsoft</w:t>
          </w:r>
        </w:p>
      </w:docPartBody>
    </w:docPart>
    <w:docPart>
      <w:docPartPr>
        <w:name w:val="8BD5D7AD46F34682988FF88BC98202F8"/>
        <w:category>
          <w:name w:val="General"/>
          <w:gallery w:val="placeholder"/>
        </w:category>
        <w:types>
          <w:type w:val="bbPlcHdr"/>
        </w:types>
        <w:behaviors>
          <w:behavior w:val="content"/>
        </w:behaviors>
        <w:guid w:val="{5D7E63E6-C971-435B-A42F-779AB0D3FB7D}"/>
      </w:docPartPr>
      <w:docPartBody>
        <w:p w:rsidR="006B1250" w:rsidRDefault="006B1250">
          <w:pPr>
            <w:pStyle w:val="8BD5D7AD46F34682988FF88BC98202F8"/>
          </w:pPr>
          <w:r w:rsidRPr="009B533F">
            <w:rPr>
              <w:rStyle w:val="PlaceholderText"/>
            </w:rPr>
            <w:t xml:space="preserve">EXAMPLE: </w:t>
          </w:r>
          <w:r w:rsidRPr="009B533F">
            <w:rPr>
              <w:rStyle w:val="PlaceholderText"/>
            </w:rPr>
            <w:br/>
          </w:r>
          <w:r>
            <w:rPr>
              <w:rStyle w:val="PlaceholderText"/>
            </w:rPr>
            <w:t>Facebook page locked or copied</w:t>
          </w:r>
        </w:p>
      </w:docPartBody>
    </w:docPart>
    <w:docPart>
      <w:docPartPr>
        <w:name w:val="12D35E1C85F2460C8667E29535C9472F"/>
        <w:category>
          <w:name w:val="General"/>
          <w:gallery w:val="placeholder"/>
        </w:category>
        <w:types>
          <w:type w:val="bbPlcHdr"/>
        </w:types>
        <w:behaviors>
          <w:behavior w:val="content"/>
        </w:behaviors>
        <w:guid w:val="{6D366C22-85AA-4FB7-9715-DC533EDEDF38}"/>
      </w:docPartPr>
      <w:docPartBody>
        <w:p w:rsidR="006B1250" w:rsidRDefault="006B1250">
          <w:pPr>
            <w:pStyle w:val="12D35E1C85F2460C8667E29535C9472F"/>
          </w:pPr>
          <w:r>
            <w:rPr>
              <w:rStyle w:val="PlaceholderText"/>
            </w:rPr>
            <w:t>Text field</w:t>
          </w:r>
        </w:p>
      </w:docPartBody>
    </w:docPart>
    <w:docPart>
      <w:docPartPr>
        <w:name w:val="55865A1744414CE2A43F8C36A3C11886"/>
        <w:category>
          <w:name w:val="General"/>
          <w:gallery w:val="placeholder"/>
        </w:category>
        <w:types>
          <w:type w:val="bbPlcHdr"/>
        </w:types>
        <w:behaviors>
          <w:behavior w:val="content"/>
        </w:behaviors>
        <w:guid w:val="{23949592-7177-43B4-AE15-5159D4DE8699}"/>
      </w:docPartPr>
      <w:docPartBody>
        <w:p w:rsidR="006B1250" w:rsidRDefault="006B1250">
          <w:pPr>
            <w:pStyle w:val="55865A1744414CE2A43F8C36A3C11886"/>
          </w:pPr>
          <w:r>
            <w:rPr>
              <w:rStyle w:val="PlaceholderText"/>
            </w:rPr>
            <w:t>EXAMPLE&gt; Social media manager</w:t>
          </w:r>
        </w:p>
      </w:docPartBody>
    </w:docPart>
    <w:docPart>
      <w:docPartPr>
        <w:name w:val="F79FFA78C25943578B46810B5DA83ABA"/>
        <w:category>
          <w:name w:val="General"/>
          <w:gallery w:val="placeholder"/>
        </w:category>
        <w:types>
          <w:type w:val="bbPlcHdr"/>
        </w:types>
        <w:behaviors>
          <w:behavior w:val="content"/>
        </w:behaviors>
        <w:guid w:val="{8B091285-76D0-45EB-ABF4-646F863ADEF2}"/>
      </w:docPartPr>
      <w:docPartBody>
        <w:p w:rsidR="006B1250" w:rsidRDefault="006B1250">
          <w:pPr>
            <w:pStyle w:val="F79FFA78C25943578B46810B5DA83ABA"/>
          </w:pPr>
          <w:r>
            <w:rPr>
              <w:rStyle w:val="PlaceholderText"/>
            </w:rPr>
            <w:t>Text field</w:t>
          </w:r>
        </w:p>
      </w:docPartBody>
    </w:docPart>
    <w:docPart>
      <w:docPartPr>
        <w:name w:val="F2B6F0A9E00745A3B29A66625F200161"/>
        <w:category>
          <w:name w:val="General"/>
          <w:gallery w:val="placeholder"/>
        </w:category>
        <w:types>
          <w:type w:val="bbPlcHdr"/>
        </w:types>
        <w:behaviors>
          <w:behavior w:val="content"/>
        </w:behaviors>
        <w:guid w:val="{3A8A9233-3DE6-4960-B51D-429B6A6AD9B2}"/>
      </w:docPartPr>
      <w:docPartBody>
        <w:p w:rsidR="006B1250" w:rsidRDefault="006B1250">
          <w:pPr>
            <w:pStyle w:val="F2B6F0A9E00745A3B29A66625F200161"/>
          </w:pPr>
          <w:r>
            <w:rPr>
              <w:rStyle w:val="PlaceholderText"/>
            </w:rPr>
            <w:t>EXAMPLE:  CEO</w:t>
          </w:r>
        </w:p>
      </w:docPartBody>
    </w:docPart>
    <w:docPart>
      <w:docPartPr>
        <w:name w:val="27ED46C178914861B80E89C73FC29C53"/>
        <w:category>
          <w:name w:val="General"/>
          <w:gallery w:val="placeholder"/>
        </w:category>
        <w:types>
          <w:type w:val="bbPlcHdr"/>
        </w:types>
        <w:behaviors>
          <w:behavior w:val="content"/>
        </w:behaviors>
        <w:guid w:val="{77934CE8-B2AD-4243-9AAB-66CA67C498AE}"/>
      </w:docPartPr>
      <w:docPartBody>
        <w:p w:rsidR="006B1250" w:rsidRDefault="006B1250">
          <w:pPr>
            <w:pStyle w:val="27ED46C178914861B80E89C73FC29C53"/>
          </w:pPr>
          <w:r w:rsidRPr="00E53FBD">
            <w:rPr>
              <w:rStyle w:val="PlaceholderText"/>
            </w:rPr>
            <w:t>Text field</w:t>
          </w:r>
        </w:p>
      </w:docPartBody>
    </w:docPart>
    <w:docPart>
      <w:docPartPr>
        <w:name w:val="E006EBF42E314735B8AF76EE399DF8C3"/>
        <w:category>
          <w:name w:val="General"/>
          <w:gallery w:val="placeholder"/>
        </w:category>
        <w:types>
          <w:type w:val="bbPlcHdr"/>
        </w:types>
        <w:behaviors>
          <w:behavior w:val="content"/>
        </w:behaviors>
        <w:guid w:val="{539711B8-CFCE-451B-9691-6070CA77C8E9}"/>
      </w:docPartPr>
      <w:docPartBody>
        <w:p w:rsidR="006B1250" w:rsidRDefault="006B1250">
          <w:pPr>
            <w:pStyle w:val="E006EBF42E314735B8AF76EE399DF8C3"/>
          </w:pPr>
          <w:r w:rsidRPr="00E53FBD">
            <w:rPr>
              <w:rStyle w:val="PlaceholderText"/>
            </w:rPr>
            <w:t>Text field</w:t>
          </w:r>
        </w:p>
      </w:docPartBody>
    </w:docPart>
    <w:docPart>
      <w:docPartPr>
        <w:name w:val="0F6B95D67E4046FC910BA2BD9664562A"/>
        <w:category>
          <w:name w:val="General"/>
          <w:gallery w:val="placeholder"/>
        </w:category>
        <w:types>
          <w:type w:val="bbPlcHdr"/>
        </w:types>
        <w:behaviors>
          <w:behavior w:val="content"/>
        </w:behaviors>
        <w:guid w:val="{29DCC99E-E6A8-46E3-905A-8D28454592CD}"/>
      </w:docPartPr>
      <w:docPartBody>
        <w:p w:rsidR="006B1250" w:rsidRDefault="006B1250">
          <w:pPr>
            <w:pStyle w:val="0F6B95D67E4046FC910BA2BD9664562A"/>
          </w:pPr>
          <w:r w:rsidRPr="00E53FBD">
            <w:rPr>
              <w:rStyle w:val="PlaceholderText"/>
            </w:rPr>
            <w:t>Text field</w:t>
          </w:r>
        </w:p>
      </w:docPartBody>
    </w:docPart>
    <w:docPart>
      <w:docPartPr>
        <w:name w:val="959049A6318B4AF2AC2E8AB3DC5220AC"/>
        <w:category>
          <w:name w:val="General"/>
          <w:gallery w:val="placeholder"/>
        </w:category>
        <w:types>
          <w:type w:val="bbPlcHdr"/>
        </w:types>
        <w:behaviors>
          <w:behavior w:val="content"/>
        </w:behaviors>
        <w:guid w:val="{DCDB2849-14A8-4330-8B5D-F6780967979B}"/>
      </w:docPartPr>
      <w:docPartBody>
        <w:p w:rsidR="006B1250" w:rsidRDefault="006B1250">
          <w:pPr>
            <w:pStyle w:val="959049A6318B4AF2AC2E8AB3DC5220AC"/>
          </w:pPr>
          <w:r w:rsidRPr="009B533F">
            <w:rPr>
              <w:rStyle w:val="PlaceholderText"/>
            </w:rPr>
            <w:t xml:space="preserve">EXAMPLE: </w:t>
          </w:r>
          <w:r>
            <w:rPr>
              <w:rStyle w:val="PlaceholderText"/>
            </w:rPr>
            <w:t>External IT support</w:t>
          </w:r>
        </w:p>
      </w:docPartBody>
    </w:docPart>
    <w:docPart>
      <w:docPartPr>
        <w:name w:val="CCD27894BB444F5582A19F8CBD7AAB25"/>
        <w:category>
          <w:name w:val="General"/>
          <w:gallery w:val="placeholder"/>
        </w:category>
        <w:types>
          <w:type w:val="bbPlcHdr"/>
        </w:types>
        <w:behaviors>
          <w:behavior w:val="content"/>
        </w:behaviors>
        <w:guid w:val="{0504D2C9-3A64-447F-95B7-1152AB5F30A4}"/>
      </w:docPartPr>
      <w:docPartBody>
        <w:p w:rsidR="006B1250" w:rsidRDefault="006B1250">
          <w:pPr>
            <w:pStyle w:val="CCD27894BB444F5582A19F8CBD7AAB25"/>
          </w:pPr>
          <w:r w:rsidRPr="00BB51A1">
            <w:rPr>
              <w:rStyle w:val="PlaceholderText"/>
            </w:rPr>
            <w:t>Text field</w:t>
          </w:r>
        </w:p>
      </w:docPartBody>
    </w:docPart>
    <w:docPart>
      <w:docPartPr>
        <w:name w:val="BBA93B2DF5704189A9F61E5616E11C76"/>
        <w:category>
          <w:name w:val="General"/>
          <w:gallery w:val="placeholder"/>
        </w:category>
        <w:types>
          <w:type w:val="bbPlcHdr"/>
        </w:types>
        <w:behaviors>
          <w:behavior w:val="content"/>
        </w:behaviors>
        <w:guid w:val="{730B5C26-8646-4D7A-AC22-5C113F3B3AF2}"/>
      </w:docPartPr>
      <w:docPartBody>
        <w:p w:rsidR="006B1250" w:rsidRDefault="006B1250">
          <w:pPr>
            <w:pStyle w:val="BBA93B2DF5704189A9F61E5616E11C76"/>
          </w:pPr>
          <w:r w:rsidRPr="00BB51A1">
            <w:rPr>
              <w:rStyle w:val="PlaceholderText"/>
            </w:rPr>
            <w:t>Text field</w:t>
          </w:r>
        </w:p>
      </w:docPartBody>
    </w:docPart>
    <w:docPart>
      <w:docPartPr>
        <w:name w:val="90E99928FD73420586855196110F525A"/>
        <w:category>
          <w:name w:val="General"/>
          <w:gallery w:val="placeholder"/>
        </w:category>
        <w:types>
          <w:type w:val="bbPlcHdr"/>
        </w:types>
        <w:behaviors>
          <w:behavior w:val="content"/>
        </w:behaviors>
        <w:guid w:val="{FBB2F254-2FE3-4291-A5C3-FF6C7665F1A3}"/>
      </w:docPartPr>
      <w:docPartBody>
        <w:p w:rsidR="006B1250" w:rsidRDefault="006B1250">
          <w:pPr>
            <w:pStyle w:val="90E99928FD73420586855196110F525A"/>
          </w:pPr>
          <w:r w:rsidRPr="00BB51A1">
            <w:rPr>
              <w:rStyle w:val="PlaceholderText"/>
            </w:rPr>
            <w:t>Text field</w:t>
          </w:r>
        </w:p>
      </w:docPartBody>
    </w:docPart>
    <w:docPart>
      <w:docPartPr>
        <w:name w:val="FD5B8ACFF1CB4D1C846C23738A5F4661"/>
        <w:category>
          <w:name w:val="General"/>
          <w:gallery w:val="placeholder"/>
        </w:category>
        <w:types>
          <w:type w:val="bbPlcHdr"/>
        </w:types>
        <w:behaviors>
          <w:behavior w:val="content"/>
        </w:behaviors>
        <w:guid w:val="{CD8F29C4-0E5A-4B99-8528-D4EF7346B077}"/>
      </w:docPartPr>
      <w:docPartBody>
        <w:p w:rsidR="006B1250" w:rsidRDefault="006B1250">
          <w:pPr>
            <w:pStyle w:val="FD5B8ACFF1CB4D1C846C23738A5F4661"/>
          </w:pPr>
          <w:r w:rsidRPr="00C831C6">
            <w:rPr>
              <w:rStyle w:val="PlaceholderText"/>
            </w:rPr>
            <w:t xml:space="preserve">EXAMPLE: </w:t>
          </w:r>
          <w:r>
            <w:rPr>
              <w:rStyle w:val="PlaceholderText"/>
            </w:rPr>
            <w:t>Bank</w:t>
          </w:r>
        </w:p>
      </w:docPartBody>
    </w:docPart>
    <w:docPart>
      <w:docPartPr>
        <w:name w:val="B970BF6986904FB4B2CAB392D82D5FF3"/>
        <w:category>
          <w:name w:val="General"/>
          <w:gallery w:val="placeholder"/>
        </w:category>
        <w:types>
          <w:type w:val="bbPlcHdr"/>
        </w:types>
        <w:behaviors>
          <w:behavior w:val="content"/>
        </w:behaviors>
        <w:guid w:val="{B467DA15-7582-456D-9F0A-E7AA39D07FC0}"/>
      </w:docPartPr>
      <w:docPartBody>
        <w:p w:rsidR="006B1250" w:rsidRDefault="006B1250">
          <w:pPr>
            <w:pStyle w:val="B970BF6986904FB4B2CAB392D82D5FF3"/>
          </w:pPr>
          <w:r w:rsidRPr="00081E5A">
            <w:rPr>
              <w:rStyle w:val="PlaceholderText"/>
            </w:rPr>
            <w:t>Text field</w:t>
          </w:r>
        </w:p>
      </w:docPartBody>
    </w:docPart>
    <w:docPart>
      <w:docPartPr>
        <w:name w:val="E561B1F189964B03822EF96990C7C863"/>
        <w:category>
          <w:name w:val="General"/>
          <w:gallery w:val="placeholder"/>
        </w:category>
        <w:types>
          <w:type w:val="bbPlcHdr"/>
        </w:types>
        <w:behaviors>
          <w:behavior w:val="content"/>
        </w:behaviors>
        <w:guid w:val="{872EB3FF-35F3-4517-A4F4-FB8E05E63269}"/>
      </w:docPartPr>
      <w:docPartBody>
        <w:p w:rsidR="006B1250" w:rsidRDefault="006B1250">
          <w:pPr>
            <w:pStyle w:val="E561B1F189964B03822EF96990C7C863"/>
          </w:pPr>
          <w:r w:rsidRPr="00081E5A">
            <w:rPr>
              <w:rStyle w:val="PlaceholderText"/>
            </w:rPr>
            <w:t>Text field</w:t>
          </w:r>
        </w:p>
      </w:docPartBody>
    </w:docPart>
    <w:docPart>
      <w:docPartPr>
        <w:name w:val="040C91C7D8044919A57EC25E99D95F25"/>
        <w:category>
          <w:name w:val="General"/>
          <w:gallery w:val="placeholder"/>
        </w:category>
        <w:types>
          <w:type w:val="bbPlcHdr"/>
        </w:types>
        <w:behaviors>
          <w:behavior w:val="content"/>
        </w:behaviors>
        <w:guid w:val="{1207F346-3952-493F-AD0E-76FB222A331B}"/>
      </w:docPartPr>
      <w:docPartBody>
        <w:p w:rsidR="006B1250" w:rsidRDefault="006B1250">
          <w:pPr>
            <w:pStyle w:val="040C91C7D8044919A57EC25E99D95F25"/>
          </w:pPr>
          <w:r w:rsidRPr="00081E5A">
            <w:rPr>
              <w:rStyle w:val="PlaceholderText"/>
            </w:rPr>
            <w:t>Text field</w:t>
          </w:r>
        </w:p>
      </w:docPartBody>
    </w:docPart>
    <w:docPart>
      <w:docPartPr>
        <w:name w:val="A61FD7BD903A49A580AE1C6FB306AEE3"/>
        <w:category>
          <w:name w:val="General"/>
          <w:gallery w:val="placeholder"/>
        </w:category>
        <w:types>
          <w:type w:val="bbPlcHdr"/>
        </w:types>
        <w:behaviors>
          <w:behavior w:val="content"/>
        </w:behaviors>
        <w:guid w:val="{DBBBC372-0D85-414D-B783-8D86F985A200}"/>
      </w:docPartPr>
      <w:docPartBody>
        <w:p w:rsidR="006B1250" w:rsidRDefault="006B1250">
          <w:pPr>
            <w:pStyle w:val="A61FD7BD903A49A580AE1C6FB306AEE3"/>
          </w:pPr>
          <w:r w:rsidRPr="00C831C6">
            <w:rPr>
              <w:rStyle w:val="PlaceholderText"/>
            </w:rPr>
            <w:t xml:space="preserve">EXAMPLE: </w:t>
          </w:r>
          <w:r>
            <w:rPr>
              <w:rStyle w:val="PlaceholderText"/>
            </w:rPr>
            <w:t>Website</w:t>
          </w:r>
        </w:p>
      </w:docPartBody>
    </w:docPart>
    <w:docPart>
      <w:docPartPr>
        <w:name w:val="F7CC6C98306A4FC193E889AEE95AC38A"/>
        <w:category>
          <w:name w:val="General"/>
          <w:gallery w:val="placeholder"/>
        </w:category>
        <w:types>
          <w:type w:val="bbPlcHdr"/>
        </w:types>
        <w:behaviors>
          <w:behavior w:val="content"/>
        </w:behaviors>
        <w:guid w:val="{EC549349-3497-45B6-A950-550CAFFD3DCA}"/>
      </w:docPartPr>
      <w:docPartBody>
        <w:p w:rsidR="006B1250" w:rsidRDefault="006B1250">
          <w:pPr>
            <w:pStyle w:val="F7CC6C98306A4FC193E889AEE95AC38A"/>
          </w:pPr>
          <w:r w:rsidRPr="00081E5A">
            <w:rPr>
              <w:rStyle w:val="PlaceholderText"/>
            </w:rPr>
            <w:t>Text field</w:t>
          </w:r>
        </w:p>
      </w:docPartBody>
    </w:docPart>
    <w:docPart>
      <w:docPartPr>
        <w:name w:val="6439966D0BF64F1F9350E11D8F6A7483"/>
        <w:category>
          <w:name w:val="General"/>
          <w:gallery w:val="placeholder"/>
        </w:category>
        <w:types>
          <w:type w:val="bbPlcHdr"/>
        </w:types>
        <w:behaviors>
          <w:behavior w:val="content"/>
        </w:behaviors>
        <w:guid w:val="{6D8AED90-01E7-4D40-85B7-89E899F7A602}"/>
      </w:docPartPr>
      <w:docPartBody>
        <w:p w:rsidR="006B1250" w:rsidRDefault="006B1250">
          <w:pPr>
            <w:pStyle w:val="6439966D0BF64F1F9350E11D8F6A7483"/>
          </w:pPr>
          <w:r w:rsidRPr="00081E5A">
            <w:rPr>
              <w:rStyle w:val="PlaceholderText"/>
            </w:rPr>
            <w:t>Text field</w:t>
          </w:r>
        </w:p>
      </w:docPartBody>
    </w:docPart>
    <w:docPart>
      <w:docPartPr>
        <w:name w:val="69F9D636D3CE4EACA7EA51D981B2B827"/>
        <w:category>
          <w:name w:val="General"/>
          <w:gallery w:val="placeholder"/>
        </w:category>
        <w:types>
          <w:type w:val="bbPlcHdr"/>
        </w:types>
        <w:behaviors>
          <w:behavior w:val="content"/>
        </w:behaviors>
        <w:guid w:val="{824A22B8-19CD-4864-BB34-F1E8F24296AD}"/>
      </w:docPartPr>
      <w:docPartBody>
        <w:p w:rsidR="006B1250" w:rsidRDefault="006B1250">
          <w:pPr>
            <w:pStyle w:val="69F9D636D3CE4EACA7EA51D981B2B827"/>
          </w:pPr>
          <w:r w:rsidRPr="00081E5A">
            <w:rPr>
              <w:rStyle w:val="PlaceholderText"/>
            </w:rPr>
            <w:t>Text field</w:t>
          </w:r>
        </w:p>
      </w:docPartBody>
    </w:docPart>
    <w:docPart>
      <w:docPartPr>
        <w:name w:val="341C31B52A2D41589D549C995DEC90CB"/>
        <w:category>
          <w:name w:val="General"/>
          <w:gallery w:val="placeholder"/>
        </w:category>
        <w:types>
          <w:type w:val="bbPlcHdr"/>
        </w:types>
        <w:behaviors>
          <w:behavior w:val="content"/>
        </w:behaviors>
        <w:guid w:val="{6182C2A6-A6FC-4D57-AF9D-3184BDF791F3}"/>
      </w:docPartPr>
      <w:docPartBody>
        <w:p w:rsidR="006B1250" w:rsidRDefault="006B1250">
          <w:pPr>
            <w:pStyle w:val="341C31B52A2D41589D549C995DEC90CB"/>
          </w:pPr>
          <w:r w:rsidRPr="00C831C6">
            <w:rPr>
              <w:rStyle w:val="PlaceholderText"/>
            </w:rPr>
            <w:t xml:space="preserve">EXAMPLE: </w:t>
          </w:r>
          <w:r>
            <w:rPr>
              <w:rStyle w:val="PlaceholderText"/>
            </w:rPr>
            <w:t>Lawyer</w:t>
          </w:r>
        </w:p>
      </w:docPartBody>
    </w:docPart>
    <w:docPart>
      <w:docPartPr>
        <w:name w:val="37B56AB6EA2240A1941EC5B8C45F4E81"/>
        <w:category>
          <w:name w:val="General"/>
          <w:gallery w:val="placeholder"/>
        </w:category>
        <w:types>
          <w:type w:val="bbPlcHdr"/>
        </w:types>
        <w:behaviors>
          <w:behavior w:val="content"/>
        </w:behaviors>
        <w:guid w:val="{27476C31-5169-4385-9FBB-019AEE278EB6}"/>
      </w:docPartPr>
      <w:docPartBody>
        <w:p w:rsidR="006B1250" w:rsidRDefault="006B1250">
          <w:pPr>
            <w:pStyle w:val="37B56AB6EA2240A1941EC5B8C45F4E81"/>
          </w:pPr>
          <w:r w:rsidRPr="00081E5A">
            <w:rPr>
              <w:rStyle w:val="PlaceholderText"/>
            </w:rPr>
            <w:t>Text field</w:t>
          </w:r>
        </w:p>
      </w:docPartBody>
    </w:docPart>
    <w:docPart>
      <w:docPartPr>
        <w:name w:val="B517AF4C42964DC9905FEE8D6DA4F9FC"/>
        <w:category>
          <w:name w:val="General"/>
          <w:gallery w:val="placeholder"/>
        </w:category>
        <w:types>
          <w:type w:val="bbPlcHdr"/>
        </w:types>
        <w:behaviors>
          <w:behavior w:val="content"/>
        </w:behaviors>
        <w:guid w:val="{ECC1CB2F-794C-45DB-9E2B-79E214057EBC}"/>
      </w:docPartPr>
      <w:docPartBody>
        <w:p w:rsidR="006B1250" w:rsidRDefault="006B1250">
          <w:pPr>
            <w:pStyle w:val="B517AF4C42964DC9905FEE8D6DA4F9FC"/>
          </w:pPr>
          <w:r w:rsidRPr="00081E5A">
            <w:rPr>
              <w:rStyle w:val="PlaceholderText"/>
            </w:rPr>
            <w:t>Text field</w:t>
          </w:r>
        </w:p>
      </w:docPartBody>
    </w:docPart>
    <w:docPart>
      <w:docPartPr>
        <w:name w:val="8396E561BFD844829C0EDE3D784CD12A"/>
        <w:category>
          <w:name w:val="General"/>
          <w:gallery w:val="placeholder"/>
        </w:category>
        <w:types>
          <w:type w:val="bbPlcHdr"/>
        </w:types>
        <w:behaviors>
          <w:behavior w:val="content"/>
        </w:behaviors>
        <w:guid w:val="{5D7B4D3B-F0AC-4E86-938E-5FCDA7663D1A}"/>
      </w:docPartPr>
      <w:docPartBody>
        <w:p w:rsidR="006B1250" w:rsidRDefault="006B1250">
          <w:pPr>
            <w:pStyle w:val="8396E561BFD844829C0EDE3D784CD12A"/>
          </w:pPr>
          <w:r w:rsidRPr="00081E5A">
            <w:rPr>
              <w:rStyle w:val="PlaceholderText"/>
            </w:rPr>
            <w:t>Text field</w:t>
          </w:r>
        </w:p>
      </w:docPartBody>
    </w:docPart>
    <w:docPart>
      <w:docPartPr>
        <w:name w:val="25E4EA94268E4F44A500C92F274BE83D"/>
        <w:category>
          <w:name w:val="General"/>
          <w:gallery w:val="placeholder"/>
        </w:category>
        <w:types>
          <w:type w:val="bbPlcHdr"/>
        </w:types>
        <w:behaviors>
          <w:behavior w:val="content"/>
        </w:behaviors>
        <w:guid w:val="{EF26256F-9684-4285-B09B-7D580C2A33DF}"/>
      </w:docPartPr>
      <w:docPartBody>
        <w:p w:rsidR="006B1250" w:rsidRDefault="006B1250">
          <w:pPr>
            <w:pStyle w:val="25E4EA94268E4F44A500C92F274BE83D"/>
          </w:pPr>
          <w:r w:rsidRPr="00140916">
            <w:rPr>
              <w:rStyle w:val="PlaceholderText"/>
            </w:rPr>
            <w:t>Text field</w:t>
          </w:r>
        </w:p>
      </w:docPartBody>
    </w:docPart>
    <w:docPart>
      <w:docPartPr>
        <w:name w:val="C7F48CEE3FA04767B12E50640CFF421E"/>
        <w:category>
          <w:name w:val="General"/>
          <w:gallery w:val="placeholder"/>
        </w:category>
        <w:types>
          <w:type w:val="bbPlcHdr"/>
        </w:types>
        <w:behaviors>
          <w:behavior w:val="content"/>
        </w:behaviors>
        <w:guid w:val="{5F46D0A7-067E-4EFE-99D6-17E33300364B}"/>
      </w:docPartPr>
      <w:docPartBody>
        <w:p w:rsidR="006B1250" w:rsidRDefault="006B1250">
          <w:pPr>
            <w:pStyle w:val="C7F48CEE3FA04767B12E50640CFF421E"/>
          </w:pPr>
          <w:r w:rsidRPr="00140916">
            <w:rPr>
              <w:rStyle w:val="PlaceholderText"/>
            </w:rPr>
            <w:t>Text field</w:t>
          </w:r>
        </w:p>
      </w:docPartBody>
    </w:docPart>
    <w:docPart>
      <w:docPartPr>
        <w:name w:val="A136937524AD4C07A3ED1134FC279543"/>
        <w:category>
          <w:name w:val="General"/>
          <w:gallery w:val="placeholder"/>
        </w:category>
        <w:types>
          <w:type w:val="bbPlcHdr"/>
        </w:types>
        <w:behaviors>
          <w:behavior w:val="content"/>
        </w:behaviors>
        <w:guid w:val="{0C02099B-09EB-4907-8B16-6B67A7C2D5B7}"/>
      </w:docPartPr>
      <w:docPartBody>
        <w:p w:rsidR="006B1250" w:rsidRDefault="006B1250">
          <w:pPr>
            <w:pStyle w:val="A136937524AD4C07A3ED1134FC279543"/>
          </w:pPr>
          <w:r w:rsidRPr="00140916">
            <w:rPr>
              <w:rStyle w:val="PlaceholderText"/>
            </w:rPr>
            <w:t>Text field</w:t>
          </w:r>
        </w:p>
      </w:docPartBody>
    </w:docPart>
    <w:docPart>
      <w:docPartPr>
        <w:name w:val="401BB334CC1F4DDBADE36857C4D63421"/>
        <w:category>
          <w:name w:val="General"/>
          <w:gallery w:val="placeholder"/>
        </w:category>
        <w:types>
          <w:type w:val="bbPlcHdr"/>
        </w:types>
        <w:behaviors>
          <w:behavior w:val="content"/>
        </w:behaviors>
        <w:guid w:val="{D774639B-8D04-4601-96B0-3D71FD260CC6}"/>
      </w:docPartPr>
      <w:docPartBody>
        <w:p w:rsidR="006B1250" w:rsidRDefault="006B1250">
          <w:pPr>
            <w:pStyle w:val="401BB334CC1F4DDBADE36857C4D63421"/>
          </w:pPr>
          <w:r w:rsidRPr="00140916">
            <w:rPr>
              <w:rStyle w:val="PlaceholderText"/>
            </w:rPr>
            <w:t>Text field</w:t>
          </w:r>
        </w:p>
      </w:docPartBody>
    </w:docPart>
    <w:docPart>
      <w:docPartPr>
        <w:name w:val="1ADC84E3F73641CDA82856B0241BE6E6"/>
        <w:category>
          <w:name w:val="General"/>
          <w:gallery w:val="placeholder"/>
        </w:category>
        <w:types>
          <w:type w:val="bbPlcHdr"/>
        </w:types>
        <w:behaviors>
          <w:behavior w:val="content"/>
        </w:behaviors>
        <w:guid w:val="{9D6CADAC-CE69-4B24-B94A-8E1CD5337AFE}"/>
      </w:docPartPr>
      <w:docPartBody>
        <w:p w:rsidR="006B1250" w:rsidRDefault="006B1250">
          <w:pPr>
            <w:pStyle w:val="1ADC84E3F73641CDA82856B0241BE6E6"/>
          </w:pPr>
          <w:r w:rsidRPr="00140916">
            <w:rPr>
              <w:rStyle w:val="PlaceholderText"/>
            </w:rPr>
            <w:t>Text field</w:t>
          </w:r>
        </w:p>
      </w:docPartBody>
    </w:docPart>
    <w:docPart>
      <w:docPartPr>
        <w:name w:val="715E92B30CE148449B33C98B99383889"/>
        <w:category>
          <w:name w:val="General"/>
          <w:gallery w:val="placeholder"/>
        </w:category>
        <w:types>
          <w:type w:val="bbPlcHdr"/>
        </w:types>
        <w:behaviors>
          <w:behavior w:val="content"/>
        </w:behaviors>
        <w:guid w:val="{E3BDB63C-FE3A-4B25-9235-82A6B53B8A0D}"/>
      </w:docPartPr>
      <w:docPartBody>
        <w:p w:rsidR="006B1250" w:rsidRDefault="006B1250">
          <w:pPr>
            <w:pStyle w:val="715E92B30CE148449B33C98B99383889"/>
          </w:pPr>
          <w:r w:rsidRPr="00140916">
            <w:rPr>
              <w:rStyle w:val="PlaceholderText"/>
            </w:rPr>
            <w:t>Text field</w:t>
          </w:r>
        </w:p>
      </w:docPartBody>
    </w:docPart>
    <w:docPart>
      <w:docPartPr>
        <w:name w:val="EDEBDB0094074DDE847A5E6D2A296CAB"/>
        <w:category>
          <w:name w:val="General"/>
          <w:gallery w:val="placeholder"/>
        </w:category>
        <w:types>
          <w:type w:val="bbPlcHdr"/>
        </w:types>
        <w:behaviors>
          <w:behavior w:val="content"/>
        </w:behaviors>
        <w:guid w:val="{5F585F26-F86A-402F-9B01-4206985FE8B3}"/>
      </w:docPartPr>
      <w:docPartBody>
        <w:p w:rsidR="006B1250" w:rsidRDefault="006B1250">
          <w:pPr>
            <w:pStyle w:val="EDEBDB0094074DDE847A5E6D2A296CAB"/>
          </w:pPr>
          <w:r w:rsidRPr="00140916">
            <w:rPr>
              <w:rStyle w:val="PlaceholderText"/>
            </w:rPr>
            <w:t>Text field</w:t>
          </w:r>
        </w:p>
      </w:docPartBody>
    </w:docPart>
    <w:docPart>
      <w:docPartPr>
        <w:name w:val="599EA70D289740938B75DA90CE34BD09"/>
        <w:category>
          <w:name w:val="General"/>
          <w:gallery w:val="placeholder"/>
        </w:category>
        <w:types>
          <w:type w:val="bbPlcHdr"/>
        </w:types>
        <w:behaviors>
          <w:behavior w:val="content"/>
        </w:behaviors>
        <w:guid w:val="{2B1C98BD-47E4-473F-8B54-98E0321D22C9}"/>
      </w:docPartPr>
      <w:docPartBody>
        <w:p w:rsidR="006B1250" w:rsidRDefault="006B1250">
          <w:pPr>
            <w:pStyle w:val="599EA70D289740938B75DA90CE34BD09"/>
          </w:pPr>
          <w:r w:rsidRPr="00140916">
            <w:rPr>
              <w:rStyle w:val="PlaceholderText"/>
            </w:rPr>
            <w:t>Text field</w:t>
          </w:r>
        </w:p>
      </w:docPartBody>
    </w:docPart>
    <w:docPart>
      <w:docPartPr>
        <w:name w:val="179B6C9601D549E68C1BB81EAC5F4722"/>
        <w:category>
          <w:name w:val="General"/>
          <w:gallery w:val="placeholder"/>
        </w:category>
        <w:types>
          <w:type w:val="bbPlcHdr"/>
        </w:types>
        <w:behaviors>
          <w:behavior w:val="content"/>
        </w:behaviors>
        <w:guid w:val="{BF874480-7723-4FA8-843B-82AE98BFA175}"/>
      </w:docPartPr>
      <w:docPartBody>
        <w:p w:rsidR="006B1250" w:rsidRDefault="006B1250">
          <w:pPr>
            <w:pStyle w:val="179B6C9601D549E68C1BB81EAC5F4722"/>
          </w:pPr>
          <w:r w:rsidRPr="00140916">
            <w:rPr>
              <w:rStyle w:val="PlaceholderText"/>
            </w:rPr>
            <w:t>Text field</w:t>
          </w:r>
        </w:p>
      </w:docPartBody>
    </w:docPart>
    <w:docPart>
      <w:docPartPr>
        <w:name w:val="A5E8233927114482A6E1C0DE211CB251"/>
        <w:category>
          <w:name w:val="General"/>
          <w:gallery w:val="placeholder"/>
        </w:category>
        <w:types>
          <w:type w:val="bbPlcHdr"/>
        </w:types>
        <w:behaviors>
          <w:behavior w:val="content"/>
        </w:behaviors>
        <w:guid w:val="{96C44D21-205C-48EC-BEC4-5DF8652B5C2A}"/>
      </w:docPartPr>
      <w:docPartBody>
        <w:p w:rsidR="006B1250" w:rsidRDefault="006B1250">
          <w:pPr>
            <w:pStyle w:val="A5E8233927114482A6E1C0DE211CB251"/>
          </w:pPr>
          <w:r w:rsidRPr="00140916">
            <w:rPr>
              <w:rStyle w:val="PlaceholderText"/>
            </w:rPr>
            <w:t>Text field</w:t>
          </w:r>
        </w:p>
      </w:docPartBody>
    </w:docPart>
    <w:docPart>
      <w:docPartPr>
        <w:name w:val="AFF2E2F7EF2347D7A52168A1489FE3EC"/>
        <w:category>
          <w:name w:val="General"/>
          <w:gallery w:val="placeholder"/>
        </w:category>
        <w:types>
          <w:type w:val="bbPlcHdr"/>
        </w:types>
        <w:behaviors>
          <w:behavior w:val="content"/>
        </w:behaviors>
        <w:guid w:val="{9798D2E1-0F01-4B06-8D20-D4A7C7049366}"/>
      </w:docPartPr>
      <w:docPartBody>
        <w:p w:rsidR="006B1250" w:rsidRDefault="006B1250">
          <w:pPr>
            <w:pStyle w:val="AFF2E2F7EF2347D7A52168A1489FE3EC"/>
          </w:pPr>
          <w:r w:rsidRPr="00140916">
            <w:rPr>
              <w:rStyle w:val="PlaceholderText"/>
            </w:rPr>
            <w:t>Text field</w:t>
          </w:r>
        </w:p>
      </w:docPartBody>
    </w:docPart>
    <w:docPart>
      <w:docPartPr>
        <w:name w:val="BD08C9D5C44E48BBB0F794005093E858"/>
        <w:category>
          <w:name w:val="General"/>
          <w:gallery w:val="placeholder"/>
        </w:category>
        <w:types>
          <w:type w:val="bbPlcHdr"/>
        </w:types>
        <w:behaviors>
          <w:behavior w:val="content"/>
        </w:behaviors>
        <w:guid w:val="{E9E79368-68EB-498F-85AF-473C278A8BAE}"/>
      </w:docPartPr>
      <w:docPartBody>
        <w:p w:rsidR="006B1250" w:rsidRDefault="006B1250">
          <w:pPr>
            <w:pStyle w:val="BD08C9D5C44E48BBB0F794005093E858"/>
          </w:pPr>
          <w:r w:rsidRPr="00140916">
            <w:rPr>
              <w:rStyle w:val="PlaceholderText"/>
            </w:rPr>
            <w:t>Text field</w:t>
          </w:r>
        </w:p>
      </w:docPartBody>
    </w:docPart>
    <w:docPart>
      <w:docPartPr>
        <w:name w:val="D1160E2D69F74FA8B9F8C7CB9AA89F32"/>
        <w:category>
          <w:name w:val="General"/>
          <w:gallery w:val="placeholder"/>
        </w:category>
        <w:types>
          <w:type w:val="bbPlcHdr"/>
        </w:types>
        <w:behaviors>
          <w:behavior w:val="content"/>
        </w:behaviors>
        <w:guid w:val="{0D34A1A0-E087-4680-AD6B-756F456F5CDE}"/>
      </w:docPartPr>
      <w:docPartBody>
        <w:p w:rsidR="006B1250" w:rsidRDefault="006B1250">
          <w:pPr>
            <w:pStyle w:val="D1160E2D69F74FA8B9F8C7CB9AA89F32"/>
          </w:pPr>
          <w:r w:rsidRPr="00140916">
            <w:rPr>
              <w:rStyle w:val="PlaceholderText"/>
            </w:rPr>
            <w:t>Text field</w:t>
          </w:r>
        </w:p>
      </w:docPartBody>
    </w:docPart>
    <w:docPart>
      <w:docPartPr>
        <w:name w:val="CB8807048D534B9E954BE72DBE98DD01"/>
        <w:category>
          <w:name w:val="General"/>
          <w:gallery w:val="placeholder"/>
        </w:category>
        <w:types>
          <w:type w:val="bbPlcHdr"/>
        </w:types>
        <w:behaviors>
          <w:behavior w:val="content"/>
        </w:behaviors>
        <w:guid w:val="{78C4C482-0C89-465F-AFB0-25E4FABAB49D}"/>
      </w:docPartPr>
      <w:docPartBody>
        <w:p w:rsidR="006B1250" w:rsidRDefault="006B1250">
          <w:pPr>
            <w:pStyle w:val="CB8807048D534B9E954BE72DBE98DD01"/>
          </w:pPr>
          <w:r w:rsidRPr="00140916">
            <w:rPr>
              <w:rStyle w:val="PlaceholderText"/>
            </w:rPr>
            <w:t xml:space="preserve">Text </w:t>
          </w:r>
          <w:r w:rsidRPr="00140916">
            <w:rPr>
              <w:rStyle w:val="PlaceholderText"/>
            </w:rPr>
            <w:t>field</w:t>
          </w:r>
        </w:p>
      </w:docPartBody>
    </w:docPart>
    <w:docPart>
      <w:docPartPr>
        <w:name w:val="44DC35DD593E40429398089AE36F14EC"/>
        <w:category>
          <w:name w:val="General"/>
          <w:gallery w:val="placeholder"/>
        </w:category>
        <w:types>
          <w:type w:val="bbPlcHdr"/>
        </w:types>
        <w:behaviors>
          <w:behavior w:val="content"/>
        </w:behaviors>
        <w:guid w:val="{EE7FFD39-1344-45F8-A547-22E05C844484}"/>
      </w:docPartPr>
      <w:docPartBody>
        <w:p w:rsidR="006B1250" w:rsidRDefault="006B1250">
          <w:pPr>
            <w:pStyle w:val="44DC35DD593E40429398089AE36F14EC"/>
          </w:pPr>
          <w:r w:rsidRPr="00140916">
            <w:rPr>
              <w:rStyle w:val="PlaceholderText"/>
            </w:rPr>
            <w:t>Text field</w:t>
          </w:r>
        </w:p>
      </w:docPartBody>
    </w:docPart>
    <w:docPart>
      <w:docPartPr>
        <w:name w:val="7F4CC92657404029B3DE291089F78EE4"/>
        <w:category>
          <w:name w:val="General"/>
          <w:gallery w:val="placeholder"/>
        </w:category>
        <w:types>
          <w:type w:val="bbPlcHdr"/>
        </w:types>
        <w:behaviors>
          <w:behavior w:val="content"/>
        </w:behaviors>
        <w:guid w:val="{F3E4F279-5D76-40A7-B637-DFD6C68B5BA0}"/>
      </w:docPartPr>
      <w:docPartBody>
        <w:p w:rsidR="006B1250" w:rsidRDefault="006B1250">
          <w:pPr>
            <w:pStyle w:val="7F4CC92657404029B3DE291089F78EE4"/>
          </w:pPr>
          <w:r w:rsidRPr="000A0BD6">
            <w:rPr>
              <w:rStyle w:val="PlaceholderText"/>
            </w:rPr>
            <w:t>Text field</w:t>
          </w:r>
        </w:p>
      </w:docPartBody>
    </w:docPart>
    <w:docPart>
      <w:docPartPr>
        <w:name w:val="DAE053B9A47649019BEAD56054C7750F"/>
        <w:category>
          <w:name w:val="General"/>
          <w:gallery w:val="placeholder"/>
        </w:category>
        <w:types>
          <w:type w:val="bbPlcHdr"/>
        </w:types>
        <w:behaviors>
          <w:behavior w:val="content"/>
        </w:behaviors>
        <w:guid w:val="{482858C0-E19C-462E-878E-E97DA8880719}"/>
      </w:docPartPr>
      <w:docPartBody>
        <w:p w:rsidR="006B1250" w:rsidRDefault="006B1250">
          <w:pPr>
            <w:pStyle w:val="DAE053B9A47649019BEAD56054C7750F"/>
          </w:pPr>
          <w:r w:rsidRPr="000A0BD6">
            <w:rPr>
              <w:rStyle w:val="PlaceholderText"/>
            </w:rPr>
            <w:t>Text field</w:t>
          </w:r>
        </w:p>
      </w:docPartBody>
    </w:docPart>
    <w:docPart>
      <w:docPartPr>
        <w:name w:val="A23DC551A82C419F867ED2DA2F79EB96"/>
        <w:category>
          <w:name w:val="General"/>
          <w:gallery w:val="placeholder"/>
        </w:category>
        <w:types>
          <w:type w:val="bbPlcHdr"/>
        </w:types>
        <w:behaviors>
          <w:behavior w:val="content"/>
        </w:behaviors>
        <w:guid w:val="{90FE506E-6062-4716-B597-8C980B74895A}"/>
      </w:docPartPr>
      <w:docPartBody>
        <w:p w:rsidR="006B1250" w:rsidRDefault="006B1250">
          <w:pPr>
            <w:pStyle w:val="A23DC551A82C419F867ED2DA2F79EB96"/>
          </w:pPr>
          <w:r w:rsidRPr="000A0BD6">
            <w:rPr>
              <w:rStyle w:val="PlaceholderText"/>
            </w:rPr>
            <w:t>Text field</w:t>
          </w:r>
        </w:p>
      </w:docPartBody>
    </w:docPart>
    <w:docPart>
      <w:docPartPr>
        <w:name w:val="9FC008D228C04D57A6079AB5BB5567A3"/>
        <w:category>
          <w:name w:val="General"/>
          <w:gallery w:val="placeholder"/>
        </w:category>
        <w:types>
          <w:type w:val="bbPlcHdr"/>
        </w:types>
        <w:behaviors>
          <w:behavior w:val="content"/>
        </w:behaviors>
        <w:guid w:val="{1CE30138-D8A9-4014-B9A9-673DBC34A4DA}"/>
      </w:docPartPr>
      <w:docPartBody>
        <w:p w:rsidR="006B1250" w:rsidRDefault="006B1250">
          <w:pPr>
            <w:pStyle w:val="9FC008D228C04D57A6079AB5BB5567A3"/>
          </w:pPr>
          <w:r w:rsidRPr="000A0BD6">
            <w:rPr>
              <w:rStyle w:val="PlaceholderText"/>
            </w:rPr>
            <w:t>Text field</w:t>
          </w:r>
        </w:p>
      </w:docPartBody>
    </w:docPart>
    <w:docPart>
      <w:docPartPr>
        <w:name w:val="7764DF6DE3A245C7BC988F49F0ADE98F"/>
        <w:category>
          <w:name w:val="General"/>
          <w:gallery w:val="placeholder"/>
        </w:category>
        <w:types>
          <w:type w:val="bbPlcHdr"/>
        </w:types>
        <w:behaviors>
          <w:behavior w:val="content"/>
        </w:behaviors>
        <w:guid w:val="{37A6259C-326B-4C2D-A01C-8BC1ADD79A9B}"/>
      </w:docPartPr>
      <w:docPartBody>
        <w:p w:rsidR="006B1250" w:rsidRDefault="006B1250">
          <w:pPr>
            <w:pStyle w:val="7764DF6DE3A245C7BC988F49F0ADE98F"/>
          </w:pPr>
          <w:r w:rsidRPr="000A0BD6">
            <w:rPr>
              <w:rStyle w:val="PlaceholderText"/>
            </w:rPr>
            <w:t>Text field</w:t>
          </w:r>
        </w:p>
      </w:docPartBody>
    </w:docPart>
    <w:docPart>
      <w:docPartPr>
        <w:name w:val="250E6FC8CAE841EDA397CD57A456B61D"/>
        <w:category>
          <w:name w:val="General"/>
          <w:gallery w:val="placeholder"/>
        </w:category>
        <w:types>
          <w:type w:val="bbPlcHdr"/>
        </w:types>
        <w:behaviors>
          <w:behavior w:val="content"/>
        </w:behaviors>
        <w:guid w:val="{B57C91D2-2667-4575-8944-7E7D81083611}"/>
      </w:docPartPr>
      <w:docPartBody>
        <w:p w:rsidR="006B1250" w:rsidRDefault="006B1250">
          <w:pPr>
            <w:pStyle w:val="250E6FC8CAE841EDA397CD57A456B61D"/>
          </w:pPr>
          <w:r w:rsidRPr="000A0BD6">
            <w:rPr>
              <w:rStyle w:val="PlaceholderText"/>
            </w:rPr>
            <w:t>Text field</w:t>
          </w:r>
        </w:p>
      </w:docPartBody>
    </w:docPart>
    <w:docPart>
      <w:docPartPr>
        <w:name w:val="383A3D6B7CCF42F89C490F3868BD0867"/>
        <w:category>
          <w:name w:val="General"/>
          <w:gallery w:val="placeholder"/>
        </w:category>
        <w:types>
          <w:type w:val="bbPlcHdr"/>
        </w:types>
        <w:behaviors>
          <w:behavior w:val="content"/>
        </w:behaviors>
        <w:guid w:val="{0215FA4C-FE79-4E17-B0F4-549769E71EF4}"/>
      </w:docPartPr>
      <w:docPartBody>
        <w:p w:rsidR="006B1250" w:rsidRDefault="006B1250">
          <w:pPr>
            <w:pStyle w:val="383A3D6B7CCF42F89C490F3868BD0867"/>
          </w:pPr>
          <w:r w:rsidRPr="000A0BD6">
            <w:rPr>
              <w:rStyle w:val="PlaceholderText"/>
            </w:rPr>
            <w:t>Text field</w:t>
          </w:r>
        </w:p>
      </w:docPartBody>
    </w:docPart>
    <w:docPart>
      <w:docPartPr>
        <w:name w:val="AE1471701B4E4570A4394DFF53870CF4"/>
        <w:category>
          <w:name w:val="General"/>
          <w:gallery w:val="placeholder"/>
        </w:category>
        <w:types>
          <w:type w:val="bbPlcHdr"/>
        </w:types>
        <w:behaviors>
          <w:behavior w:val="content"/>
        </w:behaviors>
        <w:guid w:val="{D459F82E-01AD-4B76-B5B8-9EDE1EC9CBB3}"/>
      </w:docPartPr>
      <w:docPartBody>
        <w:p w:rsidR="006B1250" w:rsidRDefault="006B1250">
          <w:pPr>
            <w:pStyle w:val="AE1471701B4E4570A4394DFF53870CF4"/>
          </w:pPr>
          <w:r w:rsidRPr="000A0BD6">
            <w:rPr>
              <w:rStyle w:val="PlaceholderText"/>
            </w:rPr>
            <w:t>Text field</w:t>
          </w:r>
        </w:p>
      </w:docPartBody>
    </w:docPart>
    <w:docPart>
      <w:docPartPr>
        <w:name w:val="67E0728581014C338BDBE21D6238370E"/>
        <w:category>
          <w:name w:val="General"/>
          <w:gallery w:val="placeholder"/>
        </w:category>
        <w:types>
          <w:type w:val="bbPlcHdr"/>
        </w:types>
        <w:behaviors>
          <w:behavior w:val="content"/>
        </w:behaviors>
        <w:guid w:val="{E730F82C-0749-40F4-9BDF-65CCFAE0CC74}"/>
      </w:docPartPr>
      <w:docPartBody>
        <w:p w:rsidR="006B1250" w:rsidRDefault="006B1250">
          <w:pPr>
            <w:pStyle w:val="67E0728581014C338BDBE21D6238370E"/>
          </w:pPr>
          <w:r w:rsidRPr="000A0BD6">
            <w:rPr>
              <w:rStyle w:val="PlaceholderText"/>
            </w:rPr>
            <w:t>Text field</w:t>
          </w:r>
        </w:p>
      </w:docPartBody>
    </w:docPart>
    <w:docPart>
      <w:docPartPr>
        <w:name w:val="CFB2B7B48C2744E98884B79785EF8995"/>
        <w:category>
          <w:name w:val="General"/>
          <w:gallery w:val="placeholder"/>
        </w:category>
        <w:types>
          <w:type w:val="bbPlcHdr"/>
        </w:types>
        <w:behaviors>
          <w:behavior w:val="content"/>
        </w:behaviors>
        <w:guid w:val="{388216C0-85C8-4EAD-A73D-6363027F5562}"/>
      </w:docPartPr>
      <w:docPartBody>
        <w:p w:rsidR="006B1250" w:rsidRDefault="006B1250">
          <w:pPr>
            <w:pStyle w:val="CFB2B7B48C2744E98884B79785EF8995"/>
          </w:pPr>
          <w:r w:rsidRPr="000A0BD6">
            <w:rPr>
              <w:rStyle w:val="PlaceholderText"/>
            </w:rPr>
            <w:t>Text field</w:t>
          </w:r>
        </w:p>
      </w:docPartBody>
    </w:docPart>
    <w:docPart>
      <w:docPartPr>
        <w:name w:val="8C7720E030D04EE3BBE11431710309CB"/>
        <w:category>
          <w:name w:val="General"/>
          <w:gallery w:val="placeholder"/>
        </w:category>
        <w:types>
          <w:type w:val="bbPlcHdr"/>
        </w:types>
        <w:behaviors>
          <w:behavior w:val="content"/>
        </w:behaviors>
        <w:guid w:val="{C1000396-BBBA-4E5C-9F23-4C0A80E3DE3F}"/>
      </w:docPartPr>
      <w:docPartBody>
        <w:p w:rsidR="006B1250" w:rsidRDefault="006B1250">
          <w:pPr>
            <w:pStyle w:val="8C7720E030D04EE3BBE11431710309CB"/>
          </w:pPr>
          <w:r w:rsidRPr="000A0BD6">
            <w:rPr>
              <w:rStyle w:val="PlaceholderText"/>
            </w:rPr>
            <w:t>Text field</w:t>
          </w:r>
        </w:p>
      </w:docPartBody>
    </w:docPart>
    <w:docPart>
      <w:docPartPr>
        <w:name w:val="E750DBF0C49148CDAD4630CC00259741"/>
        <w:category>
          <w:name w:val="General"/>
          <w:gallery w:val="placeholder"/>
        </w:category>
        <w:types>
          <w:type w:val="bbPlcHdr"/>
        </w:types>
        <w:behaviors>
          <w:behavior w:val="content"/>
        </w:behaviors>
        <w:guid w:val="{BF5D0AD4-0B9C-4A15-B5BF-6BEF6A69A154}"/>
      </w:docPartPr>
      <w:docPartBody>
        <w:p w:rsidR="006B1250" w:rsidRDefault="006B1250">
          <w:pPr>
            <w:pStyle w:val="E750DBF0C49148CDAD4630CC00259741"/>
          </w:pPr>
          <w:r w:rsidRPr="000A0BD6">
            <w:rPr>
              <w:rStyle w:val="PlaceholderText"/>
            </w:rPr>
            <w:t>Text field</w:t>
          </w:r>
        </w:p>
      </w:docPartBody>
    </w:docPart>
    <w:docPart>
      <w:docPartPr>
        <w:name w:val="CFF253A0E0814CBB803F0799E604255A"/>
        <w:category>
          <w:name w:val="General"/>
          <w:gallery w:val="placeholder"/>
        </w:category>
        <w:types>
          <w:type w:val="bbPlcHdr"/>
        </w:types>
        <w:behaviors>
          <w:behavior w:val="content"/>
        </w:behaviors>
        <w:guid w:val="{32FF97B0-D506-4F47-93A0-4BE139041B27}"/>
      </w:docPartPr>
      <w:docPartBody>
        <w:p w:rsidR="006B1250" w:rsidRDefault="006B1250">
          <w:pPr>
            <w:pStyle w:val="CFF253A0E0814CBB803F0799E604255A"/>
          </w:pPr>
          <w:r w:rsidRPr="000A0BD6">
            <w:rPr>
              <w:rStyle w:val="PlaceholderText"/>
            </w:rPr>
            <w:t>Text field</w:t>
          </w:r>
        </w:p>
      </w:docPartBody>
    </w:docPart>
    <w:docPart>
      <w:docPartPr>
        <w:name w:val="57F40202C0BF427D83E5FF7DB71F38FC"/>
        <w:category>
          <w:name w:val="General"/>
          <w:gallery w:val="placeholder"/>
        </w:category>
        <w:types>
          <w:type w:val="bbPlcHdr"/>
        </w:types>
        <w:behaviors>
          <w:behavior w:val="content"/>
        </w:behaviors>
        <w:guid w:val="{32EA1CB0-4BBF-4224-9CB3-0C5CE4481EF2}"/>
      </w:docPartPr>
      <w:docPartBody>
        <w:p w:rsidR="006B1250" w:rsidRDefault="006B1250">
          <w:pPr>
            <w:pStyle w:val="57F40202C0BF427D83E5FF7DB71F38FC"/>
          </w:pPr>
          <w:r w:rsidRPr="000A0BD6">
            <w:rPr>
              <w:rStyle w:val="PlaceholderText"/>
            </w:rPr>
            <w:t>Text field</w:t>
          </w:r>
        </w:p>
      </w:docPartBody>
    </w:docPart>
    <w:docPart>
      <w:docPartPr>
        <w:name w:val="02B29904AF7C470CBC85CBF1B11F33AC"/>
        <w:category>
          <w:name w:val="General"/>
          <w:gallery w:val="placeholder"/>
        </w:category>
        <w:types>
          <w:type w:val="bbPlcHdr"/>
        </w:types>
        <w:behaviors>
          <w:behavior w:val="content"/>
        </w:behaviors>
        <w:guid w:val="{3476FE53-3CE9-4C67-8780-5AB5C89D76E1}"/>
      </w:docPartPr>
      <w:docPartBody>
        <w:p w:rsidR="006B1250" w:rsidRDefault="006B1250">
          <w:pPr>
            <w:pStyle w:val="02B29904AF7C470CBC85CBF1B11F33AC"/>
          </w:pPr>
          <w:r w:rsidRPr="000A0BD6">
            <w:rPr>
              <w:rStyle w:val="PlaceholderText"/>
            </w:rPr>
            <w:t>Text field</w:t>
          </w:r>
        </w:p>
      </w:docPartBody>
    </w:docPart>
    <w:docPart>
      <w:docPartPr>
        <w:name w:val="1EAA7BFFA0A14C62BF2C89364361CC66"/>
        <w:category>
          <w:name w:val="General"/>
          <w:gallery w:val="placeholder"/>
        </w:category>
        <w:types>
          <w:type w:val="bbPlcHdr"/>
        </w:types>
        <w:behaviors>
          <w:behavior w:val="content"/>
        </w:behaviors>
        <w:guid w:val="{04AA3AFC-6833-4671-9A57-722D88FE5495}"/>
      </w:docPartPr>
      <w:docPartBody>
        <w:p w:rsidR="006B1250" w:rsidRDefault="006B1250">
          <w:pPr>
            <w:pStyle w:val="1EAA7BFFA0A14C62BF2C89364361CC66"/>
          </w:pPr>
          <w:r w:rsidRPr="000A0BD6">
            <w:rPr>
              <w:rStyle w:val="PlaceholderText"/>
            </w:rPr>
            <w:t>Text field</w:t>
          </w:r>
        </w:p>
      </w:docPartBody>
    </w:docPart>
    <w:docPart>
      <w:docPartPr>
        <w:name w:val="E1D773C2C1CA40E98B7B502515B2EFFD"/>
        <w:category>
          <w:name w:val="General"/>
          <w:gallery w:val="placeholder"/>
        </w:category>
        <w:types>
          <w:type w:val="bbPlcHdr"/>
        </w:types>
        <w:behaviors>
          <w:behavior w:val="content"/>
        </w:behaviors>
        <w:guid w:val="{C13173E4-1E65-4674-BA17-0FACE9AE9735}"/>
      </w:docPartPr>
      <w:docPartBody>
        <w:p w:rsidR="006B1250" w:rsidRDefault="006B1250">
          <w:pPr>
            <w:pStyle w:val="E1D773C2C1CA40E98B7B502515B2EFFD"/>
          </w:pPr>
          <w:r>
            <w:rPr>
              <w:rStyle w:val="PlaceholderText"/>
            </w:rPr>
            <w:t>Bill Gates – Windows Security</w:t>
          </w:r>
        </w:p>
      </w:docPartBody>
    </w:docPart>
    <w:docPart>
      <w:docPartPr>
        <w:name w:val="430AF3FAA49F4B8388B1F45FDF8EC994"/>
        <w:category>
          <w:name w:val="General"/>
          <w:gallery w:val="placeholder"/>
        </w:category>
        <w:types>
          <w:type w:val="bbPlcHdr"/>
        </w:types>
        <w:behaviors>
          <w:behavior w:val="content"/>
        </w:behaviors>
        <w:guid w:val="{8CA72F62-EAE2-45A6-8BE3-1777532A495F}"/>
      </w:docPartPr>
      <w:docPartBody>
        <w:p w:rsidR="006B1250" w:rsidRDefault="006B1250">
          <w:pPr>
            <w:pStyle w:val="430AF3FAA49F4B8388B1F45FDF8EC994"/>
          </w:pPr>
          <w:r>
            <w:rPr>
              <w:rStyle w:val="PlaceholderText"/>
            </w:rPr>
            <w:t>EXAMPLE: IT specialist</w:t>
          </w:r>
        </w:p>
      </w:docPartBody>
    </w:docPart>
    <w:docPart>
      <w:docPartPr>
        <w:name w:val="150D3488594543A48CA6278066485527"/>
        <w:category>
          <w:name w:val="General"/>
          <w:gallery w:val="placeholder"/>
        </w:category>
        <w:types>
          <w:type w:val="bbPlcHdr"/>
        </w:types>
        <w:behaviors>
          <w:behavior w:val="content"/>
        </w:behaviors>
        <w:guid w:val="{12BA9998-29E7-403C-ABE4-3B8A0D5D8B2F}"/>
      </w:docPartPr>
      <w:docPartBody>
        <w:p w:rsidR="006B1250" w:rsidRDefault="006B1250">
          <w:pPr>
            <w:pStyle w:val="150D3488594543A48CA6278066485527"/>
          </w:pPr>
          <w:r>
            <w:rPr>
              <w:rStyle w:val="PlaceholderText"/>
            </w:rPr>
            <w:t>555-5555</w:t>
          </w:r>
        </w:p>
      </w:docPartBody>
    </w:docPart>
    <w:docPart>
      <w:docPartPr>
        <w:name w:val="3786C23A49D34E428431E6BBEBCE26B4"/>
        <w:category>
          <w:name w:val="General"/>
          <w:gallery w:val="placeholder"/>
        </w:category>
        <w:types>
          <w:type w:val="bbPlcHdr"/>
        </w:types>
        <w:behaviors>
          <w:behavior w:val="content"/>
        </w:behaviors>
        <w:guid w:val="{B693574D-8C8D-4ECA-9181-0E9D0C4A14E5}"/>
      </w:docPartPr>
      <w:docPartBody>
        <w:p w:rsidR="006B1250" w:rsidRDefault="006B1250">
          <w:pPr>
            <w:pStyle w:val="3786C23A49D34E428431E6BBEBCE26B4"/>
          </w:pPr>
          <w:r>
            <w:rPr>
              <w:rStyle w:val="PlaceholderText"/>
            </w:rPr>
            <w:t>BillyGates007@Microsoft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lano Grotesque">
    <w:altName w:val="Calibri"/>
    <w:panose1 w:val="000000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50"/>
    <w:rsid w:val="00250802"/>
    <w:rsid w:val="006B12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4763D5C778CE42DB94680D30CFBC9F80">
    <w:name w:val="4763D5C778CE42DB94680D30CFBC9F80"/>
  </w:style>
  <w:style w:type="paragraph" w:customStyle="1" w:styleId="B78961B9109C42F3BEF50CC3271A37EC">
    <w:name w:val="B78961B9109C42F3BEF50CC3271A37EC"/>
  </w:style>
  <w:style w:type="paragraph" w:customStyle="1" w:styleId="3E5DC12D9A9945B6A0A22FE228B43F50">
    <w:name w:val="3E5DC12D9A9945B6A0A22FE228B43F50"/>
  </w:style>
  <w:style w:type="paragraph" w:customStyle="1" w:styleId="5E5C98736B65420C94257D6C676A45A2">
    <w:name w:val="5E5C98736B65420C94257D6C676A45A2"/>
  </w:style>
  <w:style w:type="paragraph" w:customStyle="1" w:styleId="4297E3AEC88040F48AF1B5CC8C6D72AB">
    <w:name w:val="4297E3AEC88040F48AF1B5CC8C6D72AB"/>
  </w:style>
  <w:style w:type="paragraph" w:customStyle="1" w:styleId="55ED1CA06F0D4BBF8A23ABC05BC30834">
    <w:name w:val="55ED1CA06F0D4BBF8A23ABC05BC30834"/>
  </w:style>
  <w:style w:type="paragraph" w:customStyle="1" w:styleId="0A27E1A8C33F4C8D8D0D2ECD7C1DA0BE">
    <w:name w:val="0A27E1A8C33F4C8D8D0D2ECD7C1DA0BE"/>
  </w:style>
  <w:style w:type="paragraph" w:customStyle="1" w:styleId="5EA0C96456FC4D88A3ED4AEE04155A2F">
    <w:name w:val="5EA0C96456FC4D88A3ED4AEE04155A2F"/>
  </w:style>
  <w:style w:type="paragraph" w:customStyle="1" w:styleId="9AD17FEF770C47AA94460286100CCC8D">
    <w:name w:val="9AD17FEF770C47AA94460286100CCC8D"/>
  </w:style>
  <w:style w:type="paragraph" w:customStyle="1" w:styleId="4B1D1E4ED384430F8158AA57E8BF3A9D">
    <w:name w:val="4B1D1E4ED384430F8158AA57E8BF3A9D"/>
  </w:style>
  <w:style w:type="paragraph" w:customStyle="1" w:styleId="8381C7B34AC14E8CAE59D94095C3EDFE">
    <w:name w:val="8381C7B34AC14E8CAE59D94095C3EDFE"/>
  </w:style>
  <w:style w:type="paragraph" w:customStyle="1" w:styleId="55B76779AFB34CE3A4A8AD72C566F54D">
    <w:name w:val="55B76779AFB34CE3A4A8AD72C566F54D"/>
  </w:style>
  <w:style w:type="paragraph" w:customStyle="1" w:styleId="945273DEC4204E1C9543D0DF1B5CBD77">
    <w:name w:val="945273DEC4204E1C9543D0DF1B5CBD77"/>
  </w:style>
  <w:style w:type="paragraph" w:customStyle="1" w:styleId="7590BDCD5E5540ACBA8E26EE48B45840">
    <w:name w:val="7590BDCD5E5540ACBA8E26EE48B45840"/>
  </w:style>
  <w:style w:type="paragraph" w:customStyle="1" w:styleId="E0AEE6C8E55A43658AB6355EF29E6A93">
    <w:name w:val="E0AEE6C8E55A43658AB6355EF29E6A93"/>
  </w:style>
  <w:style w:type="paragraph" w:customStyle="1" w:styleId="5500BD8262A145EAAB3FF431DDDDB523">
    <w:name w:val="5500BD8262A145EAAB3FF431DDDDB523"/>
  </w:style>
  <w:style w:type="paragraph" w:customStyle="1" w:styleId="E86600A376584EBBA81987A12D52BA2C">
    <w:name w:val="E86600A376584EBBA81987A12D52BA2C"/>
  </w:style>
  <w:style w:type="paragraph" w:customStyle="1" w:styleId="A4198A069CC74123A3A2BF02655DB445">
    <w:name w:val="A4198A069CC74123A3A2BF02655DB445"/>
  </w:style>
  <w:style w:type="paragraph" w:customStyle="1" w:styleId="D400FC0FE737435C85C304F95F693995">
    <w:name w:val="D400FC0FE737435C85C304F95F693995"/>
  </w:style>
  <w:style w:type="paragraph" w:customStyle="1" w:styleId="5F8B4E2539B84C4BA87DC95F8AFFD19F">
    <w:name w:val="5F8B4E2539B84C4BA87DC95F8AFFD19F"/>
  </w:style>
  <w:style w:type="paragraph" w:customStyle="1" w:styleId="C50970761EF24C8B97A51844A33B9C9C">
    <w:name w:val="C50970761EF24C8B97A51844A33B9C9C"/>
  </w:style>
  <w:style w:type="paragraph" w:customStyle="1" w:styleId="769963A374114344AF5F9168EE4A4738">
    <w:name w:val="769963A374114344AF5F9168EE4A4738"/>
  </w:style>
  <w:style w:type="paragraph" w:customStyle="1" w:styleId="EA47E003FACD4091969282C7D48A3566">
    <w:name w:val="EA47E003FACD4091969282C7D48A3566"/>
  </w:style>
  <w:style w:type="paragraph" w:customStyle="1" w:styleId="83F3FDF909544A908B6A5B44274052B6">
    <w:name w:val="83F3FDF909544A908B6A5B44274052B6"/>
  </w:style>
  <w:style w:type="paragraph" w:customStyle="1" w:styleId="1B42248A5743475496E55966CFD1788B">
    <w:name w:val="1B42248A5743475496E55966CFD1788B"/>
  </w:style>
  <w:style w:type="paragraph" w:customStyle="1" w:styleId="9267B3BA5AC846EFBB39829A0B95CE5C">
    <w:name w:val="9267B3BA5AC846EFBB39829A0B95CE5C"/>
  </w:style>
  <w:style w:type="paragraph" w:customStyle="1" w:styleId="00404BEA7F2243B882BDFAD5B9F0466E">
    <w:name w:val="00404BEA7F2243B882BDFAD5B9F0466E"/>
  </w:style>
  <w:style w:type="paragraph" w:customStyle="1" w:styleId="692D630A285A4F74B05D07FBF55945D0">
    <w:name w:val="692D630A285A4F74B05D07FBF55945D0"/>
  </w:style>
  <w:style w:type="paragraph" w:customStyle="1" w:styleId="D51D0BC11B5041DF868B00A2A364406C">
    <w:name w:val="D51D0BC11B5041DF868B00A2A364406C"/>
  </w:style>
  <w:style w:type="paragraph" w:customStyle="1" w:styleId="0AA65062B6E1459EA07A8D9C136A2676">
    <w:name w:val="0AA65062B6E1459EA07A8D9C136A2676"/>
  </w:style>
  <w:style w:type="paragraph" w:customStyle="1" w:styleId="C01BD3D7519745958040811145891E47">
    <w:name w:val="C01BD3D7519745958040811145891E47"/>
  </w:style>
  <w:style w:type="paragraph" w:customStyle="1" w:styleId="B0D5A94B70E140B287D2E7CE1B654B98">
    <w:name w:val="B0D5A94B70E140B287D2E7CE1B654B98"/>
  </w:style>
  <w:style w:type="paragraph" w:customStyle="1" w:styleId="5F8637E2BD184E72A742B2FE849A8122">
    <w:name w:val="5F8637E2BD184E72A742B2FE849A8122"/>
  </w:style>
  <w:style w:type="paragraph" w:customStyle="1" w:styleId="E929C68EB1B849449B7B0BA3631F060C">
    <w:name w:val="E929C68EB1B849449B7B0BA3631F060C"/>
  </w:style>
  <w:style w:type="paragraph" w:customStyle="1" w:styleId="EEE4AA37022246C7B004EA5BFF9A9EC5">
    <w:name w:val="EEE4AA37022246C7B004EA5BFF9A9EC5"/>
  </w:style>
  <w:style w:type="paragraph" w:customStyle="1" w:styleId="A10CE37D6F384E939C5CC24D578C21D3">
    <w:name w:val="A10CE37D6F384E939C5CC24D578C21D3"/>
  </w:style>
  <w:style w:type="paragraph" w:customStyle="1" w:styleId="46C3C7E5D9564877B469F1B6BC4271C3">
    <w:name w:val="46C3C7E5D9564877B469F1B6BC4271C3"/>
  </w:style>
  <w:style w:type="paragraph" w:customStyle="1" w:styleId="F0C1504E0B1645F9B053ED5185ADA478">
    <w:name w:val="F0C1504E0B1645F9B053ED5185ADA478"/>
  </w:style>
  <w:style w:type="paragraph" w:customStyle="1" w:styleId="9845764AB4674F43AF05130ECB6090A8">
    <w:name w:val="9845764AB4674F43AF05130ECB6090A8"/>
  </w:style>
  <w:style w:type="paragraph" w:customStyle="1" w:styleId="EDEC57F269274964AB6290640FB44A3B">
    <w:name w:val="EDEC57F269274964AB6290640FB44A3B"/>
  </w:style>
  <w:style w:type="paragraph" w:customStyle="1" w:styleId="98406DD0645C4067A34B0947B92CFA12">
    <w:name w:val="98406DD0645C4067A34B0947B92CFA12"/>
  </w:style>
  <w:style w:type="paragraph" w:customStyle="1" w:styleId="D7E4B98CD74C4291A4934CE25F376609">
    <w:name w:val="D7E4B98CD74C4291A4934CE25F376609"/>
  </w:style>
  <w:style w:type="paragraph" w:customStyle="1" w:styleId="AE19BC8268BB4A1D908114CCA60D1B83">
    <w:name w:val="AE19BC8268BB4A1D908114CCA60D1B83"/>
  </w:style>
  <w:style w:type="paragraph" w:customStyle="1" w:styleId="A7CD5D9659ED432D99514FB2DF4D22C6">
    <w:name w:val="A7CD5D9659ED432D99514FB2DF4D22C6"/>
  </w:style>
  <w:style w:type="paragraph" w:customStyle="1" w:styleId="C591DE7FF504470D8EF13B1020F88962">
    <w:name w:val="C591DE7FF504470D8EF13B1020F88962"/>
  </w:style>
  <w:style w:type="paragraph" w:customStyle="1" w:styleId="8F1B9C5C4D1A45CD9F4723A8A144D7CA">
    <w:name w:val="8F1B9C5C4D1A45CD9F4723A8A144D7CA"/>
  </w:style>
  <w:style w:type="paragraph" w:customStyle="1" w:styleId="C38BBA46528346969ED8AAC3AA36ABA6">
    <w:name w:val="C38BBA46528346969ED8AAC3AA36ABA6"/>
  </w:style>
  <w:style w:type="paragraph" w:customStyle="1" w:styleId="1CED342BAA074F87B068F48359651D34">
    <w:name w:val="1CED342BAA074F87B068F48359651D34"/>
  </w:style>
  <w:style w:type="paragraph" w:customStyle="1" w:styleId="E032656038934ACB9E0F1D70F1D40976">
    <w:name w:val="E032656038934ACB9E0F1D70F1D40976"/>
  </w:style>
  <w:style w:type="paragraph" w:customStyle="1" w:styleId="D311EB20F99641FBBC6C80BB39B8EEC5">
    <w:name w:val="D311EB20F99641FBBC6C80BB39B8EEC5"/>
  </w:style>
  <w:style w:type="paragraph" w:customStyle="1" w:styleId="77EFEF6497444A8BB6DBE56284B5F160">
    <w:name w:val="77EFEF6497444A8BB6DBE56284B5F160"/>
  </w:style>
  <w:style w:type="paragraph" w:customStyle="1" w:styleId="997BEB415A3041B7B66A0520BA3078F1">
    <w:name w:val="997BEB415A3041B7B66A0520BA3078F1"/>
  </w:style>
  <w:style w:type="paragraph" w:customStyle="1" w:styleId="8BD5D7AD46F34682988FF88BC98202F8">
    <w:name w:val="8BD5D7AD46F34682988FF88BC98202F8"/>
  </w:style>
  <w:style w:type="paragraph" w:customStyle="1" w:styleId="12D35E1C85F2460C8667E29535C9472F">
    <w:name w:val="12D35E1C85F2460C8667E29535C9472F"/>
  </w:style>
  <w:style w:type="paragraph" w:customStyle="1" w:styleId="55865A1744414CE2A43F8C36A3C11886">
    <w:name w:val="55865A1744414CE2A43F8C36A3C11886"/>
  </w:style>
  <w:style w:type="paragraph" w:customStyle="1" w:styleId="F79FFA78C25943578B46810B5DA83ABA">
    <w:name w:val="F79FFA78C25943578B46810B5DA83ABA"/>
  </w:style>
  <w:style w:type="paragraph" w:customStyle="1" w:styleId="F2B6F0A9E00745A3B29A66625F200161">
    <w:name w:val="F2B6F0A9E00745A3B29A66625F200161"/>
  </w:style>
  <w:style w:type="paragraph" w:customStyle="1" w:styleId="27ED46C178914861B80E89C73FC29C53">
    <w:name w:val="27ED46C178914861B80E89C73FC29C53"/>
  </w:style>
  <w:style w:type="paragraph" w:customStyle="1" w:styleId="E006EBF42E314735B8AF76EE399DF8C3">
    <w:name w:val="E006EBF42E314735B8AF76EE399DF8C3"/>
  </w:style>
  <w:style w:type="paragraph" w:customStyle="1" w:styleId="0F6B95D67E4046FC910BA2BD9664562A">
    <w:name w:val="0F6B95D67E4046FC910BA2BD9664562A"/>
  </w:style>
  <w:style w:type="paragraph" w:customStyle="1" w:styleId="959049A6318B4AF2AC2E8AB3DC5220AC">
    <w:name w:val="959049A6318B4AF2AC2E8AB3DC5220AC"/>
  </w:style>
  <w:style w:type="paragraph" w:customStyle="1" w:styleId="CCD27894BB444F5582A19F8CBD7AAB25">
    <w:name w:val="CCD27894BB444F5582A19F8CBD7AAB25"/>
  </w:style>
  <w:style w:type="paragraph" w:customStyle="1" w:styleId="BBA93B2DF5704189A9F61E5616E11C76">
    <w:name w:val="BBA93B2DF5704189A9F61E5616E11C76"/>
  </w:style>
  <w:style w:type="paragraph" w:customStyle="1" w:styleId="90E99928FD73420586855196110F525A">
    <w:name w:val="90E99928FD73420586855196110F525A"/>
  </w:style>
  <w:style w:type="paragraph" w:customStyle="1" w:styleId="FD5B8ACFF1CB4D1C846C23738A5F4661">
    <w:name w:val="FD5B8ACFF1CB4D1C846C23738A5F4661"/>
  </w:style>
  <w:style w:type="paragraph" w:customStyle="1" w:styleId="B970BF6986904FB4B2CAB392D82D5FF3">
    <w:name w:val="B970BF6986904FB4B2CAB392D82D5FF3"/>
  </w:style>
  <w:style w:type="paragraph" w:customStyle="1" w:styleId="E561B1F189964B03822EF96990C7C863">
    <w:name w:val="E561B1F189964B03822EF96990C7C863"/>
  </w:style>
  <w:style w:type="paragraph" w:customStyle="1" w:styleId="040C91C7D8044919A57EC25E99D95F25">
    <w:name w:val="040C91C7D8044919A57EC25E99D95F25"/>
  </w:style>
  <w:style w:type="paragraph" w:customStyle="1" w:styleId="A61FD7BD903A49A580AE1C6FB306AEE3">
    <w:name w:val="A61FD7BD903A49A580AE1C6FB306AEE3"/>
  </w:style>
  <w:style w:type="paragraph" w:customStyle="1" w:styleId="F7CC6C98306A4FC193E889AEE95AC38A">
    <w:name w:val="F7CC6C98306A4FC193E889AEE95AC38A"/>
  </w:style>
  <w:style w:type="paragraph" w:customStyle="1" w:styleId="6439966D0BF64F1F9350E11D8F6A7483">
    <w:name w:val="6439966D0BF64F1F9350E11D8F6A7483"/>
  </w:style>
  <w:style w:type="paragraph" w:customStyle="1" w:styleId="69F9D636D3CE4EACA7EA51D981B2B827">
    <w:name w:val="69F9D636D3CE4EACA7EA51D981B2B827"/>
  </w:style>
  <w:style w:type="paragraph" w:customStyle="1" w:styleId="341C31B52A2D41589D549C995DEC90CB">
    <w:name w:val="341C31B52A2D41589D549C995DEC90CB"/>
  </w:style>
  <w:style w:type="paragraph" w:customStyle="1" w:styleId="37B56AB6EA2240A1941EC5B8C45F4E81">
    <w:name w:val="37B56AB6EA2240A1941EC5B8C45F4E81"/>
  </w:style>
  <w:style w:type="paragraph" w:customStyle="1" w:styleId="B517AF4C42964DC9905FEE8D6DA4F9FC">
    <w:name w:val="B517AF4C42964DC9905FEE8D6DA4F9FC"/>
  </w:style>
  <w:style w:type="paragraph" w:customStyle="1" w:styleId="8396E561BFD844829C0EDE3D784CD12A">
    <w:name w:val="8396E561BFD844829C0EDE3D784CD12A"/>
  </w:style>
  <w:style w:type="paragraph" w:customStyle="1" w:styleId="25E4EA94268E4F44A500C92F274BE83D">
    <w:name w:val="25E4EA94268E4F44A500C92F274BE83D"/>
  </w:style>
  <w:style w:type="paragraph" w:customStyle="1" w:styleId="C7F48CEE3FA04767B12E50640CFF421E">
    <w:name w:val="C7F48CEE3FA04767B12E50640CFF421E"/>
  </w:style>
  <w:style w:type="paragraph" w:customStyle="1" w:styleId="A136937524AD4C07A3ED1134FC279543">
    <w:name w:val="A136937524AD4C07A3ED1134FC279543"/>
  </w:style>
  <w:style w:type="paragraph" w:customStyle="1" w:styleId="401BB334CC1F4DDBADE36857C4D63421">
    <w:name w:val="401BB334CC1F4DDBADE36857C4D63421"/>
  </w:style>
  <w:style w:type="paragraph" w:customStyle="1" w:styleId="1ADC84E3F73641CDA82856B0241BE6E6">
    <w:name w:val="1ADC84E3F73641CDA82856B0241BE6E6"/>
  </w:style>
  <w:style w:type="paragraph" w:customStyle="1" w:styleId="715E92B30CE148449B33C98B99383889">
    <w:name w:val="715E92B30CE148449B33C98B99383889"/>
  </w:style>
  <w:style w:type="paragraph" w:customStyle="1" w:styleId="EDEBDB0094074DDE847A5E6D2A296CAB">
    <w:name w:val="EDEBDB0094074DDE847A5E6D2A296CAB"/>
  </w:style>
  <w:style w:type="paragraph" w:customStyle="1" w:styleId="599EA70D289740938B75DA90CE34BD09">
    <w:name w:val="599EA70D289740938B75DA90CE34BD09"/>
  </w:style>
  <w:style w:type="paragraph" w:customStyle="1" w:styleId="179B6C9601D549E68C1BB81EAC5F4722">
    <w:name w:val="179B6C9601D549E68C1BB81EAC5F4722"/>
  </w:style>
  <w:style w:type="paragraph" w:customStyle="1" w:styleId="A5E8233927114482A6E1C0DE211CB251">
    <w:name w:val="A5E8233927114482A6E1C0DE211CB251"/>
  </w:style>
  <w:style w:type="paragraph" w:customStyle="1" w:styleId="AFF2E2F7EF2347D7A52168A1489FE3EC">
    <w:name w:val="AFF2E2F7EF2347D7A52168A1489FE3EC"/>
  </w:style>
  <w:style w:type="paragraph" w:customStyle="1" w:styleId="BD08C9D5C44E48BBB0F794005093E858">
    <w:name w:val="BD08C9D5C44E48BBB0F794005093E858"/>
  </w:style>
  <w:style w:type="paragraph" w:customStyle="1" w:styleId="D1160E2D69F74FA8B9F8C7CB9AA89F32">
    <w:name w:val="D1160E2D69F74FA8B9F8C7CB9AA89F32"/>
  </w:style>
  <w:style w:type="paragraph" w:customStyle="1" w:styleId="CB8807048D534B9E954BE72DBE98DD01">
    <w:name w:val="CB8807048D534B9E954BE72DBE98DD01"/>
  </w:style>
  <w:style w:type="paragraph" w:customStyle="1" w:styleId="44DC35DD593E40429398089AE36F14EC">
    <w:name w:val="44DC35DD593E40429398089AE36F14EC"/>
  </w:style>
  <w:style w:type="paragraph" w:customStyle="1" w:styleId="7F4CC92657404029B3DE291089F78EE4">
    <w:name w:val="7F4CC92657404029B3DE291089F78EE4"/>
  </w:style>
  <w:style w:type="paragraph" w:customStyle="1" w:styleId="DAE053B9A47649019BEAD56054C7750F">
    <w:name w:val="DAE053B9A47649019BEAD56054C7750F"/>
  </w:style>
  <w:style w:type="paragraph" w:customStyle="1" w:styleId="A23DC551A82C419F867ED2DA2F79EB96">
    <w:name w:val="A23DC551A82C419F867ED2DA2F79EB96"/>
  </w:style>
  <w:style w:type="paragraph" w:customStyle="1" w:styleId="9FC008D228C04D57A6079AB5BB5567A3">
    <w:name w:val="9FC008D228C04D57A6079AB5BB5567A3"/>
  </w:style>
  <w:style w:type="paragraph" w:customStyle="1" w:styleId="7764DF6DE3A245C7BC988F49F0ADE98F">
    <w:name w:val="7764DF6DE3A245C7BC988F49F0ADE98F"/>
  </w:style>
  <w:style w:type="paragraph" w:customStyle="1" w:styleId="250E6FC8CAE841EDA397CD57A456B61D">
    <w:name w:val="250E6FC8CAE841EDA397CD57A456B61D"/>
  </w:style>
  <w:style w:type="paragraph" w:customStyle="1" w:styleId="383A3D6B7CCF42F89C490F3868BD0867">
    <w:name w:val="383A3D6B7CCF42F89C490F3868BD0867"/>
  </w:style>
  <w:style w:type="paragraph" w:customStyle="1" w:styleId="AE1471701B4E4570A4394DFF53870CF4">
    <w:name w:val="AE1471701B4E4570A4394DFF53870CF4"/>
  </w:style>
  <w:style w:type="paragraph" w:customStyle="1" w:styleId="67E0728581014C338BDBE21D6238370E">
    <w:name w:val="67E0728581014C338BDBE21D6238370E"/>
  </w:style>
  <w:style w:type="paragraph" w:customStyle="1" w:styleId="CFB2B7B48C2744E98884B79785EF8995">
    <w:name w:val="CFB2B7B48C2744E98884B79785EF8995"/>
  </w:style>
  <w:style w:type="paragraph" w:customStyle="1" w:styleId="8C7720E030D04EE3BBE11431710309CB">
    <w:name w:val="8C7720E030D04EE3BBE11431710309CB"/>
  </w:style>
  <w:style w:type="paragraph" w:customStyle="1" w:styleId="E750DBF0C49148CDAD4630CC00259741">
    <w:name w:val="E750DBF0C49148CDAD4630CC00259741"/>
  </w:style>
  <w:style w:type="paragraph" w:customStyle="1" w:styleId="CFF253A0E0814CBB803F0799E604255A">
    <w:name w:val="CFF253A0E0814CBB803F0799E604255A"/>
  </w:style>
  <w:style w:type="paragraph" w:customStyle="1" w:styleId="57F40202C0BF427D83E5FF7DB71F38FC">
    <w:name w:val="57F40202C0BF427D83E5FF7DB71F38FC"/>
  </w:style>
  <w:style w:type="paragraph" w:customStyle="1" w:styleId="02B29904AF7C470CBC85CBF1B11F33AC">
    <w:name w:val="02B29904AF7C470CBC85CBF1B11F33AC"/>
  </w:style>
  <w:style w:type="paragraph" w:customStyle="1" w:styleId="1EAA7BFFA0A14C62BF2C89364361CC66">
    <w:name w:val="1EAA7BFFA0A14C62BF2C89364361CC66"/>
  </w:style>
  <w:style w:type="paragraph" w:customStyle="1" w:styleId="E1D773C2C1CA40E98B7B502515B2EFFD">
    <w:name w:val="E1D773C2C1CA40E98B7B502515B2EFFD"/>
  </w:style>
  <w:style w:type="paragraph" w:customStyle="1" w:styleId="430AF3FAA49F4B8388B1F45FDF8EC994">
    <w:name w:val="430AF3FAA49F4B8388B1F45FDF8EC994"/>
  </w:style>
  <w:style w:type="paragraph" w:customStyle="1" w:styleId="150D3488594543A48CA6278066485527">
    <w:name w:val="150D3488594543A48CA6278066485527"/>
  </w:style>
  <w:style w:type="paragraph" w:customStyle="1" w:styleId="3786C23A49D34E428431E6BBEBCE26B4">
    <w:name w:val="3786C23A49D34E428431E6BBEBCE26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1C4650"/>
      </a:hlink>
      <a:folHlink>
        <a:srgbClr val="96607D"/>
      </a:folHlink>
    </a:clrScheme>
    <a:fontScheme name="CERT">
      <a:majorFont>
        <a:latin typeface="Galano Grotesque"/>
        <a:ea typeface=""/>
        <a:cs typeface=""/>
      </a:majorFont>
      <a:minorFont>
        <a:latin typeface="Galano Grotesq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2" ma:contentTypeDescription="Create a new document." ma:contentTypeScope="" ma:versionID="7679bd4857f8c92c81fcb0a7205227ab">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db19fbb802fe0bcee85f88be91651b63"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115cab4d-6f10-452d-be6b-9948dc02e1cd">Not started</Status>
    <FilesType xmlns="115cab4d-6f10-452d-be6b-9948dc02e1cd" xsi:nil="true"/>
    <TaxCatchAll xmlns="cab06639-4b0c-4205-80b4-0b156190631b" xsi:nil="true"/>
    <Classification xmlns="115cab4d-6f10-452d-be6b-9948dc02e1cd" xsi:nil="true"/>
    <Owner xmlns="115cab4d-6f10-452d-be6b-9948dc02e1cd">
      <UserInfo>
        <DisplayName/>
        <AccountId xsi:nil="true"/>
        <AccountType/>
      </UserInfo>
    </Owner>
    <lcf76f155ced4ddcb4097134ff3c332f xmlns="115cab4d-6f10-452d-be6b-9948dc02e1c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F30F7-274E-4835-8BF2-E716F97E58B9}">
  <ds:schemaRefs>
    <ds:schemaRef ds:uri="http://schemas.microsoft.com/sharepoint/v3/contenttype/forms"/>
  </ds:schemaRefs>
</ds:datastoreItem>
</file>

<file path=customXml/itemProps2.xml><?xml version="1.0" encoding="utf-8"?>
<ds:datastoreItem xmlns:ds="http://schemas.openxmlformats.org/officeDocument/2006/customXml" ds:itemID="{06882229-27EC-4D3A-A08E-03EAFE1E8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F5B61B-F175-4410-8BE2-3AF06EE2F84D}">
  <ds:schemaRefs>
    <ds:schemaRef ds:uri="http://purl.org/dc/dcmitype/"/>
    <ds:schemaRef ds:uri="115cab4d-6f10-452d-be6b-9948dc02e1cd"/>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cab06639-4b0c-4205-80b4-0b156190631b"/>
    <ds:schemaRef ds:uri="http://www.w3.org/XML/1998/namespace"/>
  </ds:schemaRefs>
</ds:datastoreItem>
</file>

<file path=customXml/itemProps4.xml><?xml version="1.0" encoding="utf-8"?>
<ds:datastoreItem xmlns:ds="http://schemas.openxmlformats.org/officeDocument/2006/customXml" ds:itemID="{8F985C7A-BAA3-4554-9EAE-7B4FF7728DB3}">
  <ds:schemaRefs>
    <ds:schemaRef ds:uri="http://schemas.openxmlformats.org/officeDocument/2006/bibliography"/>
  </ds:schemaRefs>
</ds:datastoreItem>
</file>

<file path=docMetadata/LabelInfo.xml><?xml version="1.0" encoding="utf-8"?>
<clbl:labelList xmlns:clbl="http://schemas.microsoft.com/office/2020/mipLabelMetadata">
  <clbl:label id="{8ea1aa8a-470d-41de-95bb-9b08241e3d5b}" enabled="1" method="Privileged" siteId="{27dc6ab3-9c39-4134-a7b2-beddcf3638e6}" contentBits="3" removed="0"/>
</clbl:labelList>
</file>

<file path=docProps/app.xml><?xml version="1.0" encoding="utf-8"?>
<Properties xmlns="http://schemas.openxmlformats.org/officeDocument/2006/extended-properties" xmlns:vt="http://schemas.openxmlformats.org/officeDocument/2006/docPropsVTypes">
  <Template>Incident-response-template</Template>
  <TotalTime>2</TotalTime>
  <Pages>9</Pages>
  <Words>1711</Words>
  <Characters>9755</Characters>
  <Application>Microsoft Office Word</Application>
  <DocSecurity>8</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Links>
    <vt:vector size="24" baseType="variant">
      <vt:variant>
        <vt:i4>4259918</vt:i4>
      </vt:variant>
      <vt:variant>
        <vt:i4>9</vt:i4>
      </vt:variant>
      <vt:variant>
        <vt:i4>0</vt:i4>
      </vt:variant>
      <vt:variant>
        <vt:i4>5</vt:i4>
      </vt:variant>
      <vt:variant>
        <vt:lpwstr>https://www.cert.govt.nz/report/business-and-individuals/</vt:lpwstr>
      </vt:variant>
      <vt:variant>
        <vt:lpwstr/>
      </vt:variant>
      <vt:variant>
        <vt:i4>4718666</vt:i4>
      </vt:variant>
      <vt:variant>
        <vt:i4>6</vt:i4>
      </vt:variant>
      <vt:variant>
        <vt:i4>0</vt:i4>
      </vt:variant>
      <vt:variant>
        <vt:i4>5</vt:i4>
      </vt:variant>
      <vt:variant>
        <vt:lpwstr>https://www.ownyouronline.govt.nz/business/get-protected/guides/communicating-in-an-online-security-incident/</vt:lpwstr>
      </vt:variant>
      <vt:variant>
        <vt:lpwstr/>
      </vt:variant>
      <vt:variant>
        <vt:i4>5111812</vt:i4>
      </vt:variant>
      <vt:variant>
        <vt:i4>3</vt:i4>
      </vt:variant>
      <vt:variant>
        <vt:i4>0</vt:i4>
      </vt:variant>
      <vt:variant>
        <vt:i4>5</vt:i4>
      </vt:variant>
      <vt:variant>
        <vt:lpwstr>http://www.cert.govt.nz/</vt:lpwstr>
      </vt:variant>
      <vt:variant>
        <vt:lpwstr/>
      </vt:variant>
      <vt:variant>
        <vt:i4>6946853</vt:i4>
      </vt:variant>
      <vt:variant>
        <vt:i4>0</vt:i4>
      </vt:variant>
      <vt:variant>
        <vt:i4>0</vt:i4>
      </vt:variant>
      <vt:variant>
        <vt:i4>5</vt:i4>
      </vt:variant>
      <vt:variant>
        <vt:lpwstr>https://www.privacy.org.nz/responsibilities/privacy-breaches/notify-us/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Worrall</dc:creator>
  <cp:keywords/>
  <dc:description/>
  <cp:lastModifiedBy>Alicia Worrall</cp:lastModifiedBy>
  <cp:revision>1</cp:revision>
  <dcterms:created xsi:type="dcterms:W3CDTF">2024-10-08T20:19:00Z</dcterms:created>
  <dcterms:modified xsi:type="dcterms:W3CDTF">2024-10-08T20:21:00Z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MediaServiceImageTags">
    <vt:lpwstr/>
  </property>
</Properties>
</file>